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F2B6F" w14:textId="1AEB4A90" w:rsidR="00E171E5" w:rsidRPr="00DB34BF" w:rsidRDefault="00A0657B" w:rsidP="00DB34BF">
      <w:pPr>
        <w:jc w:val="center"/>
        <w:rPr>
          <w:b/>
          <w:bCs/>
          <w:noProof/>
          <w:color w:val="000000" w:themeColor="text1"/>
          <w:sz w:val="72"/>
          <w:szCs w:val="72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A6FB0C9" wp14:editId="6FBC3F2E">
            <wp:simplePos x="0" y="0"/>
            <wp:positionH relativeFrom="margin">
              <wp:posOffset>-495300</wp:posOffset>
            </wp:positionH>
            <wp:positionV relativeFrom="paragraph">
              <wp:posOffset>-194945</wp:posOffset>
            </wp:positionV>
            <wp:extent cx="899160" cy="539115"/>
            <wp:effectExtent l="0" t="0" r="0" b="0"/>
            <wp:wrapNone/>
            <wp:docPr id="162565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1451" name="Picture 1625651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B5" w:rsidRPr="00DB34BF">
        <w:rPr>
          <w:b/>
          <w:bCs/>
          <w:noProof/>
          <w:color w:val="000000" w:themeColor="text1"/>
          <w:sz w:val="44"/>
          <w:szCs w:val="44"/>
        </w:rPr>
        <w:t xml:space="preserve">Curriculum - 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Term </w:t>
      </w:r>
      <w:r w:rsidR="00C27E07">
        <w:rPr>
          <w:b/>
          <w:bCs/>
          <w:noProof/>
          <w:color w:val="000000" w:themeColor="text1"/>
          <w:sz w:val="44"/>
          <w:szCs w:val="44"/>
        </w:rPr>
        <w:t>6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 </w:t>
      </w:r>
      <w:r w:rsidR="00C27E07">
        <w:rPr>
          <w:b/>
          <w:bCs/>
          <w:noProof/>
          <w:color w:val="000000" w:themeColor="text1"/>
          <w:sz w:val="44"/>
          <w:szCs w:val="44"/>
        </w:rPr>
        <w:t>June/July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 202</w:t>
      </w:r>
      <w:r w:rsidR="00C27E07">
        <w:rPr>
          <w:b/>
          <w:bCs/>
          <w:noProof/>
          <w:color w:val="000000" w:themeColor="text1"/>
          <w:sz w:val="44"/>
          <w:szCs w:val="44"/>
        </w:rPr>
        <w:t>6</w:t>
      </w:r>
    </w:p>
    <w:p w14:paraId="1BC22A87" w14:textId="77777777" w:rsidR="00B67C71" w:rsidRPr="00DB34BF" w:rsidRDefault="00CA5FB5" w:rsidP="00DB34BF">
      <w:pPr>
        <w:jc w:val="center"/>
        <w:rPr>
          <w:b/>
          <w:bCs/>
          <w:noProof/>
          <w:color w:val="000000" w:themeColor="text1"/>
        </w:rPr>
      </w:pPr>
      <w:r w:rsidRPr="00DB34BF">
        <w:rPr>
          <w:b/>
          <w:bCs/>
          <w:noProof/>
          <w:color w:val="000000" w:themeColor="text1"/>
          <w:sz w:val="72"/>
          <w:szCs w:val="72"/>
        </w:rPr>
        <w:t>OTTERS</w:t>
      </w:r>
      <w:r w:rsidR="00E65239" w:rsidRPr="00DB34BF">
        <w:rPr>
          <w:b/>
          <w:bCs/>
          <w:noProof/>
          <w:color w:val="000000" w:themeColor="text1"/>
          <w:sz w:val="72"/>
          <w:szCs w:val="72"/>
        </w:rPr>
        <w:t xml:space="preserve"> Y5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608D8" w14:paraId="05EACCFE" w14:textId="77777777" w:rsidTr="003608D8">
        <w:trPr>
          <w:trHeight w:val="104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2E6316C" w14:textId="77777777" w:rsidR="003608D8" w:rsidRDefault="003608D8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Topic for the Term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5402AE6F" w14:textId="3CC7E51F" w:rsidR="003608D8" w:rsidRPr="003608D8" w:rsidRDefault="003608D8" w:rsidP="003608D8">
            <w:pPr>
              <w:jc w:val="center"/>
              <w:rPr>
                <w:b/>
                <w:bCs/>
                <w:sz w:val="40"/>
                <w:szCs w:val="40"/>
              </w:rPr>
            </w:pPr>
            <w:r w:rsidRPr="003608D8">
              <w:rPr>
                <w:b/>
                <w:bCs/>
                <w:sz w:val="40"/>
                <w:szCs w:val="40"/>
              </w:rPr>
              <w:t>Ancient Greece</w:t>
            </w:r>
          </w:p>
        </w:tc>
      </w:tr>
      <w:tr w:rsidR="006645D3" w14:paraId="69F981EB" w14:textId="77777777" w:rsidTr="00491A07">
        <w:trPr>
          <w:trHeight w:val="735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66500556" w14:textId="77777777" w:rsidR="006645D3" w:rsidRDefault="003F7097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What we’ll be learning</w:t>
            </w:r>
            <w:r w:rsidR="00491A07">
              <w:rPr>
                <w:b/>
                <w:bCs/>
              </w:rPr>
              <w:t xml:space="preserve">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26E994AD" w14:textId="25E20488" w:rsidR="006645D3" w:rsidRPr="003608D8" w:rsidRDefault="003608D8" w:rsidP="003608D8">
            <w:pPr>
              <w:rPr>
                <w:b/>
              </w:rPr>
            </w:pPr>
            <w:r w:rsidRPr="00642C2E">
              <w:t>We continue our overarching theme of Ancient Greece.  We will look at a variety of sources that show political, social and cultural aspects of Ancient Greek life and will consider the achievements of the Ancient Greeks their legacy.</w:t>
            </w:r>
          </w:p>
        </w:tc>
      </w:tr>
    </w:tbl>
    <w:p w14:paraId="23FA02BE" w14:textId="77777777" w:rsidR="00305F4A" w:rsidRDefault="00305F4A"/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2D6D98" w14:paraId="6995C950" w14:textId="77777777" w:rsidTr="00277298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14:paraId="4947FBDA" w14:textId="77777777" w:rsidR="002D6D98" w:rsidRPr="009C126C" w:rsidRDefault="00FE2FC8" w:rsidP="00277298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4937779" wp14:editId="7C01C4FD">
                  <wp:simplePos x="0" y="0"/>
                  <wp:positionH relativeFrom="margin">
                    <wp:posOffset>-325755</wp:posOffset>
                  </wp:positionH>
                  <wp:positionV relativeFrom="paragraph">
                    <wp:posOffset>-912495</wp:posOffset>
                  </wp:positionV>
                  <wp:extent cx="2019300" cy="2019300"/>
                  <wp:effectExtent l="0" t="0" r="0" b="0"/>
                  <wp:wrapNone/>
                  <wp:docPr id="1887723247" name="Graphic 26" descr="Open book with table lamp, books, pen and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23247" name="Graphic 1887723247" descr="Open book with table lamp, books, pen and penci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5F4A" w:rsidRPr="009C126C">
              <w:rPr>
                <w:b/>
                <w:bCs/>
                <w:sz w:val="40"/>
                <w:szCs w:val="40"/>
              </w:rPr>
              <w:t>English</w:t>
            </w:r>
          </w:p>
        </w:tc>
      </w:tr>
      <w:tr w:rsidR="00305F4A" w14:paraId="470AD5D7" w14:textId="77777777" w:rsidTr="00277298">
        <w:trPr>
          <w:trHeight w:val="800"/>
        </w:trPr>
        <w:tc>
          <w:tcPr>
            <w:tcW w:w="2547" w:type="dxa"/>
            <w:vAlign w:val="center"/>
          </w:tcPr>
          <w:p w14:paraId="3258EA37" w14:textId="77777777" w:rsidR="00305F4A" w:rsidRPr="00283D68" w:rsidRDefault="00305F4A" w:rsidP="00277298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Reading</w:t>
            </w:r>
          </w:p>
          <w:p w14:paraId="181E05E4" w14:textId="77777777" w:rsidR="00305F4A" w:rsidRDefault="00305F4A" w:rsidP="00277298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3B999CDD" w14:textId="44AC7E17" w:rsidR="00E62A76" w:rsidRPr="00E62A76" w:rsidRDefault="00E62A76" w:rsidP="00E62A76">
            <w:pPr>
              <w:rPr>
                <w:b/>
                <w:bCs/>
              </w:rPr>
            </w:pPr>
            <w:r w:rsidRPr="00E62A76">
              <w:rPr>
                <w:b/>
                <w:bCs/>
              </w:rPr>
              <w:t>Children will:</w:t>
            </w:r>
          </w:p>
          <w:p w14:paraId="1486E88A" w14:textId="77777777" w:rsidR="00E62A76" w:rsidRDefault="00E532EE" w:rsidP="003608D8">
            <w:pPr>
              <w:pStyle w:val="ListParagraph"/>
              <w:numPr>
                <w:ilvl w:val="0"/>
                <w:numId w:val="1"/>
              </w:numPr>
            </w:pPr>
            <w:r w:rsidRPr="00E532EE">
              <w:t>focus on identifying how language, structure and presentation contribute to meaning</w:t>
            </w:r>
          </w:p>
          <w:p w14:paraId="52D4C15C" w14:textId="3C6BF446" w:rsidR="00305F4A" w:rsidRPr="009C126C" w:rsidRDefault="00E532EE" w:rsidP="003608D8">
            <w:pPr>
              <w:pStyle w:val="ListParagraph"/>
              <w:numPr>
                <w:ilvl w:val="0"/>
                <w:numId w:val="1"/>
              </w:numPr>
            </w:pPr>
            <w:r w:rsidRPr="00E532EE">
              <w:t>discuss and evaluate how authors use language, including figurative language, considering the impact on the reader.</w:t>
            </w:r>
          </w:p>
        </w:tc>
      </w:tr>
      <w:tr w:rsidR="00305F4A" w14:paraId="70AA8F4E" w14:textId="77777777" w:rsidTr="004F2D74">
        <w:trPr>
          <w:trHeight w:val="882"/>
        </w:trPr>
        <w:tc>
          <w:tcPr>
            <w:tcW w:w="2547" w:type="dxa"/>
            <w:vAlign w:val="center"/>
          </w:tcPr>
          <w:p w14:paraId="05BA76C5" w14:textId="1D413009" w:rsidR="00305F4A" w:rsidRDefault="00305F4A" w:rsidP="0027729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Whole class </w:t>
            </w:r>
            <w:r w:rsidR="009C126C">
              <w:rPr>
                <w:b/>
                <w:bCs/>
              </w:rPr>
              <w:t>book</w:t>
            </w:r>
            <w:r w:rsidR="00A44AD9">
              <w:rPr>
                <w:b/>
                <w:bCs/>
              </w:rPr>
              <w:t>s</w:t>
            </w:r>
          </w:p>
        </w:tc>
        <w:tc>
          <w:tcPr>
            <w:tcW w:w="6469" w:type="dxa"/>
            <w:vAlign w:val="center"/>
          </w:tcPr>
          <w:p w14:paraId="6E9B3F1B" w14:textId="69251264" w:rsidR="00944E7C" w:rsidRPr="00944E7C" w:rsidRDefault="004F2D74" w:rsidP="00944E7C">
            <w:r w:rsidRPr="00944E7C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AAB2315" wp14:editId="3E7D1BF0">
                  <wp:simplePos x="0" y="0"/>
                  <wp:positionH relativeFrom="column">
                    <wp:posOffset>2157095</wp:posOffset>
                  </wp:positionH>
                  <wp:positionV relativeFrom="paragraph">
                    <wp:posOffset>-160655</wp:posOffset>
                  </wp:positionV>
                  <wp:extent cx="268605" cy="406400"/>
                  <wp:effectExtent l="76200" t="38100" r="61595" b="38100"/>
                  <wp:wrapTight wrapText="bothSides">
                    <wp:wrapPolygon edited="0">
                      <wp:start x="-2829" y="649"/>
                      <wp:lineTo x="-8490" y="2199"/>
                      <wp:lineTo x="-2237" y="12177"/>
                      <wp:lineTo x="-6012" y="13210"/>
                      <wp:lineTo x="-931" y="21317"/>
                      <wp:lineTo x="4959" y="21897"/>
                      <wp:lineTo x="17292" y="22174"/>
                      <wp:lineTo x="18235" y="21915"/>
                      <wp:lineTo x="22953" y="20624"/>
                      <wp:lineTo x="22295" y="5462"/>
                      <wp:lineTo x="20503" y="838"/>
                      <wp:lineTo x="8494" y="-2450"/>
                      <wp:lineTo x="1889" y="-642"/>
                      <wp:lineTo x="-2829" y="649"/>
                    </wp:wrapPolygon>
                  </wp:wrapTight>
                  <wp:docPr id="21014765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47651" name="Picture 21014765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9887">
                            <a:off x="0" y="0"/>
                            <a:ext cx="26860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4E7C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B984ABC" wp14:editId="45404886">
                  <wp:simplePos x="0" y="0"/>
                  <wp:positionH relativeFrom="column">
                    <wp:posOffset>2870835</wp:posOffset>
                  </wp:positionH>
                  <wp:positionV relativeFrom="paragraph">
                    <wp:posOffset>-140335</wp:posOffset>
                  </wp:positionV>
                  <wp:extent cx="332105" cy="474345"/>
                  <wp:effectExtent l="76200" t="50800" r="74295" b="46355"/>
                  <wp:wrapNone/>
                  <wp:docPr id="9353942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3578">
                            <a:off x="0" y="0"/>
                            <a:ext cx="33210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4E7C" w:rsidRPr="00944E7C">
              <w:t xml:space="preserve">Who Let </w:t>
            </w:r>
            <w:proofErr w:type="gramStart"/>
            <w:r w:rsidR="00944E7C" w:rsidRPr="00944E7C">
              <w:t>The</w:t>
            </w:r>
            <w:proofErr w:type="gramEnd"/>
            <w:r w:rsidR="00944E7C" w:rsidRPr="00944E7C">
              <w:t xml:space="preserve"> Gods Out</w:t>
            </w:r>
            <w:r w:rsidR="008220A2">
              <w:t>?</w:t>
            </w:r>
            <w:r w:rsidR="00944E7C" w:rsidRPr="00944E7C">
              <w:t xml:space="preserve"> </w:t>
            </w:r>
            <w:r w:rsidR="00944E7C" w:rsidRPr="00944E7C">
              <w:fldChar w:fldCharType="begin"/>
            </w:r>
            <w:r w:rsidR="00944E7C" w:rsidRPr="00944E7C">
              <w:instrText xml:space="preserve"> INCLUDEPICTURE "https://pictures.abebooks.com/isbn/9781846867828-uk.jpg" \* MERGEFORMATINET </w:instrText>
            </w:r>
            <w:r w:rsidR="00944E7C" w:rsidRPr="00944E7C">
              <w:fldChar w:fldCharType="separate"/>
            </w:r>
            <w:r w:rsidR="00944E7C" w:rsidRPr="00944E7C">
              <w:fldChar w:fldCharType="end"/>
            </w:r>
          </w:p>
          <w:p w14:paraId="5D6B18FD" w14:textId="54D0D5E9" w:rsidR="00305F4A" w:rsidRPr="00277298" w:rsidRDefault="00944E7C" w:rsidP="00944E7C">
            <w:r w:rsidRPr="00944E7C">
              <w:t xml:space="preserve">The Adventure s of Odysseus  </w:t>
            </w:r>
          </w:p>
        </w:tc>
      </w:tr>
      <w:tr w:rsidR="00305F4A" w14:paraId="3B8F93A6" w14:textId="77777777" w:rsidTr="00277298">
        <w:trPr>
          <w:trHeight w:val="800"/>
        </w:trPr>
        <w:tc>
          <w:tcPr>
            <w:tcW w:w="2547" w:type="dxa"/>
            <w:vAlign w:val="center"/>
          </w:tcPr>
          <w:p w14:paraId="5A4884AB" w14:textId="77777777" w:rsidR="009C126C" w:rsidRPr="00283D68" w:rsidRDefault="009C126C" w:rsidP="00277298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Writing</w:t>
            </w:r>
          </w:p>
          <w:p w14:paraId="2B166C2A" w14:textId="77777777" w:rsidR="00305F4A" w:rsidRDefault="00305F4A" w:rsidP="00277298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776458F8" w14:textId="496C361A" w:rsidR="00E62A76" w:rsidRPr="00E62A76" w:rsidRDefault="00E62A76" w:rsidP="00E62A76">
            <w:pPr>
              <w:rPr>
                <w:b/>
                <w:bCs/>
              </w:rPr>
            </w:pPr>
            <w:r w:rsidRPr="00E62A76">
              <w:rPr>
                <w:b/>
                <w:bCs/>
              </w:rPr>
              <w:t>Children will write:</w:t>
            </w:r>
          </w:p>
          <w:p w14:paraId="09866EB1" w14:textId="77777777" w:rsidR="00E62A76" w:rsidRDefault="003608D8" w:rsidP="00944E7C">
            <w:pPr>
              <w:pStyle w:val="ListParagraph"/>
              <w:numPr>
                <w:ilvl w:val="0"/>
                <w:numId w:val="2"/>
              </w:numPr>
            </w:pPr>
            <w:r w:rsidRPr="00E532EE">
              <w:t>narrative</w:t>
            </w:r>
            <w:r w:rsidR="00E62A76">
              <w:t>s</w:t>
            </w:r>
          </w:p>
          <w:p w14:paraId="14BCECD3" w14:textId="43A655EF" w:rsidR="00E62A76" w:rsidRDefault="003608D8" w:rsidP="00944E7C">
            <w:pPr>
              <w:pStyle w:val="ListParagraph"/>
              <w:numPr>
                <w:ilvl w:val="0"/>
                <w:numId w:val="2"/>
              </w:numPr>
            </w:pPr>
            <w:r w:rsidRPr="00E532EE">
              <w:t xml:space="preserve">scripts (which </w:t>
            </w:r>
            <w:r w:rsidR="00534753">
              <w:t>they</w:t>
            </w:r>
            <w:r w:rsidRPr="00E532EE">
              <w:t xml:space="preserve"> will then video) </w:t>
            </w:r>
          </w:p>
          <w:p w14:paraId="6A14D648" w14:textId="77777777" w:rsidR="00E62A76" w:rsidRDefault="003608D8" w:rsidP="00944E7C">
            <w:pPr>
              <w:pStyle w:val="ListParagraph"/>
              <w:numPr>
                <w:ilvl w:val="0"/>
                <w:numId w:val="2"/>
              </w:numPr>
            </w:pPr>
            <w:r w:rsidRPr="00E532EE">
              <w:t>poetr</w:t>
            </w:r>
            <w:r w:rsidR="00E62A76">
              <w:t>y</w:t>
            </w:r>
          </w:p>
          <w:p w14:paraId="16404B25" w14:textId="393801DB" w:rsidR="00305F4A" w:rsidRPr="009C126C" w:rsidRDefault="00E62A76" w:rsidP="004F2D74">
            <w:r>
              <w:t>Writing will be l</w:t>
            </w:r>
            <w:r w:rsidR="003608D8" w:rsidRPr="00E532EE">
              <w:t xml:space="preserve">inked to our topic where appropriate.  </w:t>
            </w:r>
          </w:p>
        </w:tc>
      </w:tr>
      <w:tr w:rsidR="009C126C" w14:paraId="237E23FF" w14:textId="77777777" w:rsidTr="00277298">
        <w:trPr>
          <w:trHeight w:val="567"/>
        </w:trPr>
        <w:tc>
          <w:tcPr>
            <w:tcW w:w="2547" w:type="dxa"/>
            <w:vAlign w:val="center"/>
          </w:tcPr>
          <w:p w14:paraId="0E200C8B" w14:textId="77777777" w:rsidR="009C126C" w:rsidRPr="00283D68" w:rsidRDefault="009C126C" w:rsidP="00277298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Grammar, Spelling &amp; </w:t>
            </w:r>
            <w:r w:rsidR="00AC01D9">
              <w:rPr>
                <w:b/>
                <w:bCs/>
              </w:rPr>
              <w:t>Punctuation</w:t>
            </w:r>
          </w:p>
        </w:tc>
        <w:tc>
          <w:tcPr>
            <w:tcW w:w="6469" w:type="dxa"/>
            <w:vAlign w:val="center"/>
          </w:tcPr>
          <w:p w14:paraId="442FB1A4" w14:textId="71336019" w:rsidR="0018046D" w:rsidRPr="0018046D" w:rsidRDefault="0018046D" w:rsidP="0018046D">
            <w:pPr>
              <w:rPr>
                <w:b/>
                <w:bCs/>
              </w:rPr>
            </w:pPr>
            <w:r w:rsidRPr="0018046D">
              <w:rPr>
                <w:b/>
                <w:bCs/>
              </w:rPr>
              <w:t>Children will:</w:t>
            </w:r>
          </w:p>
          <w:p w14:paraId="199426BD" w14:textId="4502E1B4" w:rsidR="003608D8" w:rsidRPr="00E532EE" w:rsidRDefault="003608D8" w:rsidP="003608D8">
            <w:pPr>
              <w:pStyle w:val="ListParagraph"/>
              <w:numPr>
                <w:ilvl w:val="0"/>
                <w:numId w:val="3"/>
              </w:numPr>
            </w:pPr>
            <w:r w:rsidRPr="00E532EE">
              <w:t>continue working on building cohesion within a paragraph and linking ideas across paragraphs a range of devices</w:t>
            </w:r>
          </w:p>
          <w:p w14:paraId="7E8DDDAD" w14:textId="03FF2F15" w:rsidR="009C126C" w:rsidRPr="009C126C" w:rsidRDefault="0018046D" w:rsidP="003608D8">
            <w:pPr>
              <w:pStyle w:val="ListParagraph"/>
              <w:numPr>
                <w:ilvl w:val="0"/>
                <w:numId w:val="3"/>
              </w:numPr>
            </w:pPr>
            <w:r>
              <w:t>learn</w:t>
            </w:r>
            <w:r w:rsidR="003608D8" w:rsidRPr="00E532EE">
              <w:t xml:space="preserve"> words with hyphens, challenge words from the Y5/6 national curriculum and revis</w:t>
            </w:r>
            <w:r>
              <w:t>e</w:t>
            </w:r>
            <w:r w:rsidR="003608D8" w:rsidRPr="00E532EE">
              <w:t xml:space="preserve"> spellings learnt across the year.  </w:t>
            </w:r>
          </w:p>
        </w:tc>
      </w:tr>
      <w:tr w:rsidR="001711DC" w14:paraId="2FBDF0FD" w14:textId="77777777" w:rsidTr="001711DC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3937A190" w14:textId="77777777" w:rsidR="001711DC" w:rsidRPr="00283D68" w:rsidRDefault="001711DC" w:rsidP="00277298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2C6C1725" w14:textId="77777777" w:rsidR="006A2EED" w:rsidRDefault="006A2EED" w:rsidP="006A2EED">
            <w:pPr>
              <w:pStyle w:val="ListParagraph"/>
              <w:numPr>
                <w:ilvl w:val="0"/>
                <w:numId w:val="20"/>
              </w:numPr>
            </w:pPr>
            <w:r w:rsidRPr="00C2756C">
              <w:rPr>
                <w:b/>
                <w:bCs/>
              </w:rPr>
              <w:t>Daily reading:</w:t>
            </w:r>
            <w:r w:rsidRPr="00C2756C">
              <w:t xml:space="preserve"> </w:t>
            </w:r>
            <w:r>
              <w:t>e</w:t>
            </w:r>
            <w:r w:rsidRPr="00C2756C">
              <w:t xml:space="preserve">ncourage </w:t>
            </w:r>
            <w:r>
              <w:t xml:space="preserve">your </w:t>
            </w:r>
            <w:r w:rsidRPr="00C2756C">
              <w:t xml:space="preserve">child to read for 10–15 minutes each day and discuss the story together by </w:t>
            </w:r>
            <w:r w:rsidRPr="00C2756C">
              <w:lastRenderedPageBreak/>
              <w:t xml:space="preserve">asking questions about characters, vocabulary and predictions. </w:t>
            </w:r>
          </w:p>
          <w:p w14:paraId="49C0A53B" w14:textId="77777777" w:rsidR="006A2EED" w:rsidRPr="00244F98" w:rsidRDefault="006A2EED" w:rsidP="006A2EED">
            <w:pPr>
              <w:pStyle w:val="ListParagraph"/>
              <w:numPr>
                <w:ilvl w:val="0"/>
                <w:numId w:val="20"/>
              </w:numPr>
            </w:pPr>
            <w:r w:rsidRPr="00244F98">
              <w:t>Keep a holiday or weekend journal</w:t>
            </w:r>
            <w:r>
              <w:t>.</w:t>
            </w:r>
          </w:p>
          <w:p w14:paraId="7E8FAA83" w14:textId="77777777" w:rsidR="006A2EED" w:rsidRPr="00244F98" w:rsidRDefault="006A2EED" w:rsidP="006A2EED">
            <w:pPr>
              <w:pStyle w:val="ListParagraph"/>
              <w:numPr>
                <w:ilvl w:val="0"/>
                <w:numId w:val="20"/>
              </w:numPr>
            </w:pPr>
            <w:r w:rsidRPr="00244F98">
              <w:t>Write postcards or letters</w:t>
            </w:r>
            <w:r>
              <w:t>.</w:t>
            </w:r>
          </w:p>
          <w:p w14:paraId="688D5AE0" w14:textId="77777777" w:rsidR="006A2EED" w:rsidRPr="00244F98" w:rsidRDefault="006A2EED" w:rsidP="006A2EED">
            <w:pPr>
              <w:pStyle w:val="ListParagraph"/>
              <w:numPr>
                <w:ilvl w:val="0"/>
                <w:numId w:val="20"/>
              </w:numPr>
            </w:pPr>
            <w:r w:rsidRPr="00244F98">
              <w:t>Create comic strips</w:t>
            </w:r>
            <w:r>
              <w:t>.</w:t>
            </w:r>
          </w:p>
          <w:p w14:paraId="11E423D0" w14:textId="77777777" w:rsidR="006A2EED" w:rsidRPr="00244F98" w:rsidRDefault="006A2EED" w:rsidP="006A2EED">
            <w:pPr>
              <w:pStyle w:val="ListParagraph"/>
              <w:numPr>
                <w:ilvl w:val="0"/>
                <w:numId w:val="20"/>
              </w:numPr>
            </w:pPr>
            <w:r w:rsidRPr="00244F98">
              <w:t>Make fact files about favourite topics</w:t>
            </w:r>
            <w:r>
              <w:t>.</w:t>
            </w:r>
          </w:p>
          <w:p w14:paraId="042095A4" w14:textId="77777777" w:rsidR="00A44AD9" w:rsidRDefault="006A2EED" w:rsidP="00A44AD9">
            <w:pPr>
              <w:pStyle w:val="ListParagraph"/>
              <w:numPr>
                <w:ilvl w:val="0"/>
                <w:numId w:val="20"/>
              </w:numPr>
            </w:pPr>
            <w:r w:rsidRPr="00244F98">
              <w:t>Write instructions for a game or recipe</w:t>
            </w:r>
            <w:r>
              <w:t>.</w:t>
            </w:r>
          </w:p>
          <w:p w14:paraId="263DE66F" w14:textId="23B57A46" w:rsidR="001711DC" w:rsidRPr="00283D68" w:rsidRDefault="006A2EED" w:rsidP="00A44AD9">
            <w:pPr>
              <w:pStyle w:val="ListParagraph"/>
              <w:numPr>
                <w:ilvl w:val="0"/>
                <w:numId w:val="20"/>
              </w:numPr>
            </w:pPr>
            <w:r>
              <w:t xml:space="preserve">Discuss current events.  BBC Newsround is a good starting point.   </w:t>
            </w:r>
            <w:hyperlink r:id="rId15" w:history="1">
              <w:r w:rsidRPr="002C7C65">
                <w:rPr>
                  <w:rStyle w:val="Hyperlink"/>
                </w:rPr>
                <w:t>https://www.bbc.co.uk/newsround</w:t>
              </w:r>
            </w:hyperlink>
          </w:p>
        </w:tc>
      </w:tr>
    </w:tbl>
    <w:p w14:paraId="24D2EA63" w14:textId="77777777" w:rsidR="00371823" w:rsidRDefault="00371823" w:rsidP="00283D68">
      <w:pPr>
        <w:rPr>
          <w:b/>
          <w:bCs/>
        </w:rPr>
      </w:pPr>
    </w:p>
    <w:p w14:paraId="4A768E96" w14:textId="77777777" w:rsidR="002D6D98" w:rsidRDefault="002D6D98" w:rsidP="00283D68">
      <w:pPr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14:paraId="27B6D502" w14:textId="77777777" w:rsidTr="00A33ED6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14:paraId="4148FA4B" w14:textId="77777777" w:rsidR="00371823" w:rsidRPr="009C126C" w:rsidRDefault="00FE2FC8" w:rsidP="00A33ED6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7D2955E" wp14:editId="480DA934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-567055</wp:posOffset>
                  </wp:positionV>
                  <wp:extent cx="1533525" cy="1533525"/>
                  <wp:effectExtent l="0" t="0" r="0" b="0"/>
                  <wp:wrapNone/>
                  <wp:docPr id="1033882979" name="Graphic 27" descr="Graph paper with calculator, ruler, highlighter, and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882979" name="Graphic 1033882979" descr="Graph paper with calculator, ruler, highlighter, and pencils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  <w:sz w:val="40"/>
                <w:szCs w:val="40"/>
              </w:rPr>
              <w:t>Maths</w:t>
            </w:r>
          </w:p>
        </w:tc>
      </w:tr>
      <w:tr w:rsidR="00371823" w14:paraId="341702B1" w14:textId="77777777" w:rsidTr="00A33ED6">
        <w:trPr>
          <w:trHeight w:val="800"/>
        </w:trPr>
        <w:tc>
          <w:tcPr>
            <w:tcW w:w="2547" w:type="dxa"/>
            <w:vAlign w:val="center"/>
          </w:tcPr>
          <w:p w14:paraId="2C166553" w14:textId="15E7D086" w:rsidR="00371823" w:rsidRDefault="000B5550" w:rsidP="00371823">
            <w:pPr>
              <w:jc w:val="right"/>
              <w:rPr>
                <w:b/>
                <w:bCs/>
              </w:rPr>
            </w:pPr>
            <w:r w:rsidRPr="00350E54">
              <w:rPr>
                <w:b/>
                <w:bCs/>
              </w:rPr>
              <w:t>Decimals</w:t>
            </w:r>
          </w:p>
        </w:tc>
        <w:tc>
          <w:tcPr>
            <w:tcW w:w="6469" w:type="dxa"/>
            <w:vAlign w:val="center"/>
          </w:tcPr>
          <w:p w14:paraId="2B957BB4" w14:textId="77777777" w:rsidR="000B5550" w:rsidRDefault="00350E54" w:rsidP="000B5550">
            <w:pPr>
              <w:rPr>
                <w:b/>
                <w:bCs/>
              </w:rPr>
            </w:pPr>
            <w:r w:rsidRPr="000B5550">
              <w:rPr>
                <w:b/>
                <w:bCs/>
              </w:rPr>
              <w:t>Children will</w:t>
            </w:r>
            <w:r w:rsidR="000B5550">
              <w:rPr>
                <w:b/>
                <w:bCs/>
              </w:rPr>
              <w:t>:</w:t>
            </w:r>
          </w:p>
          <w:p w14:paraId="725330B6" w14:textId="77777777" w:rsidR="000B5550" w:rsidRDefault="00350E54" w:rsidP="000B5550">
            <w:pPr>
              <w:pStyle w:val="ListParagraph"/>
              <w:numPr>
                <w:ilvl w:val="0"/>
                <w:numId w:val="16"/>
              </w:numPr>
            </w:pPr>
            <w:r w:rsidRPr="00350E54">
              <w:t>continue to add and subtract decimals</w:t>
            </w:r>
          </w:p>
          <w:p w14:paraId="0830E5C8" w14:textId="77777777" w:rsidR="000B5550" w:rsidRDefault="00350E54" w:rsidP="000B5550">
            <w:pPr>
              <w:pStyle w:val="ListParagraph"/>
              <w:numPr>
                <w:ilvl w:val="0"/>
                <w:numId w:val="16"/>
              </w:numPr>
            </w:pPr>
            <w:r w:rsidRPr="00350E54">
              <w:t>look at sequencing decimals</w:t>
            </w:r>
          </w:p>
          <w:p w14:paraId="7239F272" w14:textId="63E65FAE" w:rsidR="00371823" w:rsidRPr="009C126C" w:rsidRDefault="00350E54" w:rsidP="009B6264">
            <w:pPr>
              <w:pStyle w:val="ListParagraph"/>
              <w:numPr>
                <w:ilvl w:val="0"/>
                <w:numId w:val="16"/>
              </w:numPr>
            </w:pPr>
            <w:r w:rsidRPr="00350E54">
              <w:t>multiply decimal numbers by 10, 100 and 1000</w:t>
            </w:r>
          </w:p>
        </w:tc>
      </w:tr>
      <w:tr w:rsidR="00371823" w14:paraId="70C681FF" w14:textId="77777777" w:rsidTr="009B6264">
        <w:trPr>
          <w:trHeight w:val="1515"/>
        </w:trPr>
        <w:tc>
          <w:tcPr>
            <w:tcW w:w="2547" w:type="dxa"/>
            <w:vAlign w:val="center"/>
          </w:tcPr>
          <w:p w14:paraId="53AB3823" w14:textId="77777777" w:rsidR="000B5550" w:rsidRPr="00350E54" w:rsidRDefault="000B5550" w:rsidP="000B5550">
            <w:pPr>
              <w:jc w:val="center"/>
            </w:pPr>
            <w:r w:rsidRPr="000B5550">
              <w:rPr>
                <w:b/>
                <w:bCs/>
              </w:rPr>
              <w:t>Negative Numbers</w:t>
            </w:r>
          </w:p>
          <w:p w14:paraId="71CEFCC4" w14:textId="06083B5A" w:rsidR="00371823" w:rsidRDefault="00371823" w:rsidP="00371823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337B4732" w14:textId="77777777" w:rsidR="000B5550" w:rsidRDefault="000B5550" w:rsidP="001C2F0D">
            <w:pPr>
              <w:pStyle w:val="ListParagraph"/>
              <w:numPr>
                <w:ilvl w:val="0"/>
                <w:numId w:val="5"/>
              </w:numPr>
            </w:pPr>
            <w:r w:rsidRPr="00350E54">
              <w:t>investigate negative numbers, counting through 0 in 1s and multiples</w:t>
            </w:r>
          </w:p>
          <w:p w14:paraId="514B25B0" w14:textId="77777777" w:rsidR="000B5550" w:rsidRDefault="000B5550" w:rsidP="001C2F0D">
            <w:pPr>
              <w:pStyle w:val="ListParagraph"/>
              <w:numPr>
                <w:ilvl w:val="0"/>
                <w:numId w:val="5"/>
              </w:numPr>
            </w:pPr>
            <w:r w:rsidRPr="00350E54">
              <w:t>order and compare negative numbers</w:t>
            </w:r>
          </w:p>
          <w:p w14:paraId="2CC3DB72" w14:textId="127115BA" w:rsidR="00371823" w:rsidRPr="00277298" w:rsidRDefault="000B5550" w:rsidP="001C2F0D">
            <w:pPr>
              <w:pStyle w:val="ListParagraph"/>
              <w:numPr>
                <w:ilvl w:val="0"/>
                <w:numId w:val="5"/>
              </w:numPr>
            </w:pPr>
            <w:r w:rsidRPr="00350E54">
              <w:t xml:space="preserve">find the difference between negative numbers and integers  </w:t>
            </w:r>
          </w:p>
        </w:tc>
      </w:tr>
      <w:tr w:rsidR="00371823" w14:paraId="5D2B2502" w14:textId="77777777" w:rsidTr="009B6264">
        <w:trPr>
          <w:trHeight w:val="1073"/>
        </w:trPr>
        <w:tc>
          <w:tcPr>
            <w:tcW w:w="2547" w:type="dxa"/>
            <w:vAlign w:val="center"/>
          </w:tcPr>
          <w:p w14:paraId="16073DD2" w14:textId="77777777" w:rsidR="000B5550" w:rsidRPr="000B5550" w:rsidRDefault="000B5550" w:rsidP="000B5550">
            <w:pPr>
              <w:jc w:val="center"/>
              <w:rPr>
                <w:b/>
                <w:bCs/>
              </w:rPr>
            </w:pPr>
            <w:r w:rsidRPr="000B5550">
              <w:rPr>
                <w:b/>
                <w:bCs/>
              </w:rPr>
              <w:t>Converting Units</w:t>
            </w:r>
          </w:p>
          <w:p w14:paraId="0A760ED3" w14:textId="2F8C1229" w:rsidR="00371823" w:rsidRDefault="00371823" w:rsidP="000B5550">
            <w:pPr>
              <w:jc w:val="center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39CA6CFB" w14:textId="77777777" w:rsidR="000B5550" w:rsidRDefault="000B5550" w:rsidP="000B5550">
            <w:pPr>
              <w:pStyle w:val="ListParagraph"/>
              <w:numPr>
                <w:ilvl w:val="0"/>
                <w:numId w:val="5"/>
              </w:numPr>
            </w:pPr>
            <w:r w:rsidRPr="00350E54">
              <w:t xml:space="preserve">convert between metric units </w:t>
            </w:r>
          </w:p>
          <w:p w14:paraId="62960803" w14:textId="77777777" w:rsidR="000B5550" w:rsidRDefault="000B5550" w:rsidP="000B5550">
            <w:pPr>
              <w:pStyle w:val="ListParagraph"/>
              <w:numPr>
                <w:ilvl w:val="0"/>
                <w:numId w:val="5"/>
              </w:numPr>
            </w:pPr>
            <w:r>
              <w:t xml:space="preserve">convert </w:t>
            </w:r>
            <w:r w:rsidRPr="00350E54">
              <w:t xml:space="preserve">between metric and imperial units of measure </w:t>
            </w:r>
          </w:p>
          <w:p w14:paraId="6E235971" w14:textId="791EC89B" w:rsidR="00371823" w:rsidRPr="009C126C" w:rsidRDefault="000B5550" w:rsidP="000B5550">
            <w:pPr>
              <w:pStyle w:val="ListParagraph"/>
              <w:numPr>
                <w:ilvl w:val="0"/>
                <w:numId w:val="5"/>
              </w:numPr>
            </w:pPr>
            <w:r w:rsidRPr="00350E54">
              <w:t>convert units of time</w:t>
            </w:r>
          </w:p>
        </w:tc>
      </w:tr>
      <w:tr w:rsidR="000B5550" w14:paraId="08E4560A" w14:textId="77777777" w:rsidTr="009B6264">
        <w:trPr>
          <w:trHeight w:val="486"/>
        </w:trPr>
        <w:tc>
          <w:tcPr>
            <w:tcW w:w="2547" w:type="dxa"/>
            <w:vAlign w:val="center"/>
          </w:tcPr>
          <w:p w14:paraId="35E67862" w14:textId="78501613" w:rsidR="000B5550" w:rsidRPr="000B5550" w:rsidRDefault="000B5550" w:rsidP="000B5550">
            <w:pPr>
              <w:jc w:val="center"/>
              <w:rPr>
                <w:b/>
                <w:bCs/>
              </w:rPr>
            </w:pPr>
            <w:r w:rsidRPr="00350E54">
              <w:rPr>
                <w:b/>
                <w:bCs/>
              </w:rPr>
              <w:t>Volume</w:t>
            </w:r>
          </w:p>
        </w:tc>
        <w:tc>
          <w:tcPr>
            <w:tcW w:w="6469" w:type="dxa"/>
            <w:vAlign w:val="center"/>
          </w:tcPr>
          <w:p w14:paraId="65A5135A" w14:textId="4DA6286D" w:rsidR="000B5550" w:rsidRPr="00350E54" w:rsidRDefault="000B5550" w:rsidP="000B5550">
            <w:pPr>
              <w:pStyle w:val="ListParagraph"/>
              <w:numPr>
                <w:ilvl w:val="0"/>
                <w:numId w:val="5"/>
              </w:numPr>
            </w:pPr>
            <w:r w:rsidRPr="00350E54">
              <w:t xml:space="preserve">measure, compare and estimate volume and capacity. </w:t>
            </w:r>
          </w:p>
        </w:tc>
      </w:tr>
      <w:tr w:rsidR="00371823" w14:paraId="639CB450" w14:textId="77777777" w:rsidTr="00A33ED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B379936" w14:textId="77777777" w:rsidR="00371823" w:rsidRPr="00283D68" w:rsidRDefault="00371823" w:rsidP="00A33ED6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3874F2FF" w14:textId="00663D87" w:rsidR="007B5623" w:rsidRPr="007B5623" w:rsidRDefault="007B5623" w:rsidP="007B5623">
            <w:pPr>
              <w:pStyle w:val="ListParagraph"/>
              <w:numPr>
                <w:ilvl w:val="0"/>
                <w:numId w:val="5"/>
              </w:numPr>
            </w:pPr>
            <w:r w:rsidRPr="007B5623">
              <w:t xml:space="preserve">Measure ingredients in </w:t>
            </w:r>
            <w:r w:rsidRPr="007B5623">
              <w:rPr>
                <w:b/>
                <w:bCs/>
              </w:rPr>
              <w:t>g/kg</w:t>
            </w:r>
            <w:r w:rsidRPr="007B5623">
              <w:t xml:space="preserve"> and </w:t>
            </w:r>
            <w:r w:rsidRPr="007B5623">
              <w:rPr>
                <w:b/>
                <w:bCs/>
              </w:rPr>
              <w:t>ml/l</w:t>
            </w:r>
            <w:r>
              <w:rPr>
                <w:b/>
                <w:bCs/>
              </w:rPr>
              <w:t>.</w:t>
            </w:r>
          </w:p>
          <w:p w14:paraId="799AF813" w14:textId="796E57D9" w:rsidR="007B5623" w:rsidRPr="007B5623" w:rsidRDefault="007B5623" w:rsidP="007B5623">
            <w:pPr>
              <w:pStyle w:val="ListParagraph"/>
              <w:numPr>
                <w:ilvl w:val="0"/>
                <w:numId w:val="5"/>
              </w:numPr>
            </w:pPr>
            <w:r w:rsidRPr="007B5623">
              <w:t>Double or halve recipes using decimals</w:t>
            </w:r>
            <w:r>
              <w:t>.</w:t>
            </w:r>
          </w:p>
          <w:p w14:paraId="492BF021" w14:textId="6FE95F78" w:rsidR="007B5623" w:rsidRPr="007B5623" w:rsidRDefault="007B5623" w:rsidP="007B5623">
            <w:pPr>
              <w:pStyle w:val="ListParagraph"/>
              <w:numPr>
                <w:ilvl w:val="0"/>
                <w:numId w:val="5"/>
              </w:numPr>
            </w:pPr>
            <w:r w:rsidRPr="007B5623">
              <w:t>Compare different container capacities</w:t>
            </w:r>
            <w:r>
              <w:t>.</w:t>
            </w:r>
          </w:p>
          <w:p w14:paraId="0B344D38" w14:textId="77777777" w:rsidR="00BF048A" w:rsidRPr="00BF048A" w:rsidRDefault="007B5623" w:rsidP="00BF048A">
            <w:pPr>
              <w:pStyle w:val="ListParagraph"/>
              <w:numPr>
                <w:ilvl w:val="0"/>
                <w:numId w:val="5"/>
              </w:numPr>
            </w:pPr>
            <w:r w:rsidRPr="007B5623">
              <w:t>Estimate before measuring</w:t>
            </w:r>
            <w:r>
              <w:t>.</w:t>
            </w:r>
            <w:r w:rsidR="00BF048A" w:rsidRPr="00BF048A">
              <w:rPr>
                <w:rFonts w:ascii="Times New Roman" w:eastAsia="Times New Roman" w:hAnsi="Symbol" w:cs="Times New Roman"/>
                <w:kern w:val="0"/>
                <w:lang w:eastAsia="en-GB"/>
                <w14:ligatures w14:val="none"/>
              </w:rPr>
              <w:t xml:space="preserve"> </w:t>
            </w:r>
          </w:p>
          <w:p w14:paraId="4D6D4E4B" w14:textId="497F3800" w:rsidR="00BF048A" w:rsidRPr="00BF048A" w:rsidRDefault="00BF048A" w:rsidP="00BF048A">
            <w:pPr>
              <w:pStyle w:val="ListParagraph"/>
              <w:numPr>
                <w:ilvl w:val="0"/>
                <w:numId w:val="5"/>
              </w:numPr>
            </w:pPr>
            <w:r w:rsidRPr="00BF048A">
              <w:t>Time runs using decimal seconds</w:t>
            </w:r>
            <w:r>
              <w:t>.</w:t>
            </w:r>
          </w:p>
          <w:p w14:paraId="7EFDA480" w14:textId="30A63986" w:rsidR="00371823" w:rsidRPr="00283D68" w:rsidRDefault="00BF048A" w:rsidP="00BF048A">
            <w:pPr>
              <w:pStyle w:val="ListParagraph"/>
              <w:numPr>
                <w:ilvl w:val="0"/>
                <w:numId w:val="5"/>
              </w:numPr>
            </w:pPr>
            <w:r w:rsidRPr="00BF048A">
              <w:t>Compare water bottle capacities</w:t>
            </w:r>
            <w:r>
              <w:t>.</w:t>
            </w:r>
          </w:p>
        </w:tc>
      </w:tr>
    </w:tbl>
    <w:p w14:paraId="0DBE5DF9" w14:textId="77777777" w:rsidR="00E171E5" w:rsidRDefault="00E171E5" w:rsidP="00283D68">
      <w:pPr>
        <w:rPr>
          <w:rFonts w:ascii="Segoe UI Emoji" w:hAnsi="Segoe UI Emoji" w:cs="Segoe UI Emoj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14:paraId="54AE7113" w14:textId="77777777" w:rsidTr="00BF048A">
        <w:trPr>
          <w:trHeight w:val="529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B27C510" w14:textId="77777777" w:rsidR="00371823" w:rsidRDefault="00261B60" w:rsidP="00261B6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3D39C999" wp14:editId="29786E1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-492760</wp:posOffset>
                  </wp:positionV>
                  <wp:extent cx="838200" cy="838200"/>
                  <wp:effectExtent l="0" t="0" r="0" b="0"/>
                  <wp:wrapNone/>
                  <wp:docPr id="2015171222" name="Graphic 14" descr="Microscope with chemical fl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71222" name="Graphic 2015171222" descr="Microscope with chemical flasks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>Science</w:t>
            </w:r>
          </w:p>
        </w:tc>
        <w:tc>
          <w:tcPr>
            <w:tcW w:w="6469" w:type="dxa"/>
            <w:vAlign w:val="center"/>
          </w:tcPr>
          <w:p w14:paraId="1FBFEC14" w14:textId="71F430CC" w:rsidR="005F7857" w:rsidRDefault="005140F9" w:rsidP="005F7857">
            <w:pPr>
              <w:rPr>
                <w:b/>
                <w:bCs/>
              </w:rPr>
            </w:pPr>
            <w:r>
              <w:rPr>
                <w:b/>
                <w:bCs/>
              </w:rPr>
              <w:t>LIVING THIN</w:t>
            </w:r>
            <w:r w:rsidR="008220A2">
              <w:rPr>
                <w:b/>
                <w:bCs/>
              </w:rPr>
              <w:t>G</w:t>
            </w:r>
            <w:r>
              <w:rPr>
                <w:b/>
                <w:bCs/>
              </w:rPr>
              <w:t>S AND THEIR HABITATS</w:t>
            </w:r>
          </w:p>
          <w:p w14:paraId="2FE9165D" w14:textId="67FB6B8A" w:rsidR="005140F9" w:rsidRPr="005140F9" w:rsidRDefault="005140F9" w:rsidP="005140F9">
            <w:pPr>
              <w:rPr>
                <w:b/>
                <w:bCs/>
              </w:rPr>
            </w:pPr>
            <w:r w:rsidRPr="005140F9">
              <w:rPr>
                <w:b/>
                <w:bCs/>
              </w:rPr>
              <w:lastRenderedPageBreak/>
              <w:t>Children will:</w:t>
            </w:r>
          </w:p>
          <w:p w14:paraId="07D42F18" w14:textId="72D81EC0" w:rsidR="00A62D10" w:rsidRPr="00A62D10" w:rsidRDefault="00A62D10" w:rsidP="005140F9">
            <w:pPr>
              <w:pStyle w:val="ListParagraph"/>
              <w:numPr>
                <w:ilvl w:val="0"/>
                <w:numId w:val="6"/>
              </w:numPr>
            </w:pPr>
            <w:r w:rsidRPr="00A62D10">
              <w:t>plan different types of scientific enquiries taking measurements, using a range of scientific equipment, recording data and results and report findings from enquiries</w:t>
            </w:r>
          </w:p>
          <w:p w14:paraId="2BEB5421" w14:textId="77777777" w:rsidR="005140F9" w:rsidRDefault="00A62D10" w:rsidP="00A62D10">
            <w:pPr>
              <w:pStyle w:val="ListParagraph"/>
              <w:numPr>
                <w:ilvl w:val="0"/>
                <w:numId w:val="6"/>
              </w:numPr>
            </w:pPr>
            <w:r w:rsidRPr="00A62D10">
              <w:t xml:space="preserve">visit </w:t>
            </w:r>
            <w:proofErr w:type="spellStart"/>
            <w:r w:rsidRPr="00A62D10">
              <w:t>Lullingstone</w:t>
            </w:r>
            <w:proofErr w:type="spellEnd"/>
            <w:r w:rsidRPr="00A62D10">
              <w:t xml:space="preserve"> Country Park to pond dip and investigate grassland habitats, to find out where different plants and animals live</w:t>
            </w:r>
          </w:p>
          <w:p w14:paraId="67960E64" w14:textId="77777777" w:rsidR="005140F9" w:rsidRDefault="00A62D10" w:rsidP="00A62D10">
            <w:pPr>
              <w:pStyle w:val="ListParagraph"/>
              <w:numPr>
                <w:ilvl w:val="0"/>
                <w:numId w:val="6"/>
              </w:numPr>
            </w:pPr>
            <w:r w:rsidRPr="00A62D10">
              <w:t>use a range of identification keys to recognise what they’ve found</w:t>
            </w:r>
          </w:p>
          <w:p w14:paraId="78BF0EF9" w14:textId="02B2F2B1" w:rsidR="00371823" w:rsidRPr="009C126C" w:rsidRDefault="00A62D10" w:rsidP="00A62D10">
            <w:pPr>
              <w:pStyle w:val="ListParagraph"/>
              <w:numPr>
                <w:ilvl w:val="0"/>
                <w:numId w:val="6"/>
              </w:numPr>
            </w:pPr>
            <w:r w:rsidRPr="00A62D10">
              <w:t>think about how the animals have adapted to live in their current habitat</w:t>
            </w:r>
            <w:r w:rsidR="005140F9">
              <w:t>.</w:t>
            </w:r>
          </w:p>
        </w:tc>
      </w:tr>
      <w:tr w:rsidR="00371823" w14:paraId="08F90DF7" w14:textId="77777777" w:rsidTr="00371823">
        <w:trPr>
          <w:trHeight w:val="34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4334C117" w14:textId="77777777" w:rsidR="00371823" w:rsidRPr="00283D68" w:rsidRDefault="004415C9" w:rsidP="00007E3D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45297FA4" wp14:editId="263F8658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-259715</wp:posOffset>
                  </wp:positionV>
                  <wp:extent cx="1209675" cy="1209675"/>
                  <wp:effectExtent l="0" t="0" r="0" b="0"/>
                  <wp:wrapNone/>
                  <wp:docPr id="1244443019" name="Graphic 15" descr="Three brushes with paint tube and a swash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43019" name="Graphic 1244443019" descr="Three brushes with paint tube and a swash of paint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</w:rPr>
              <w:t>A</w:t>
            </w:r>
            <w:r w:rsidR="00371823" w:rsidRPr="00283D68">
              <w:rPr>
                <w:b/>
                <w:bCs/>
              </w:rPr>
              <w:t>rt &amp; Design Technology</w:t>
            </w:r>
          </w:p>
          <w:p w14:paraId="59E06B5E" w14:textId="77777777" w:rsidR="00371823" w:rsidRDefault="00371823" w:rsidP="00007E3D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11AEB621" w14:textId="187CC0E9" w:rsidR="005140F9" w:rsidRPr="005140F9" w:rsidRDefault="005140F9" w:rsidP="005140F9">
            <w:pPr>
              <w:rPr>
                <w:b/>
                <w:bCs/>
              </w:rPr>
            </w:pPr>
            <w:r w:rsidRPr="005140F9">
              <w:rPr>
                <w:b/>
                <w:bCs/>
              </w:rPr>
              <w:t>Children will:</w:t>
            </w:r>
          </w:p>
          <w:p w14:paraId="2130798C" w14:textId="77777777" w:rsidR="005140F9" w:rsidRDefault="00BB701D" w:rsidP="001C2F0D">
            <w:pPr>
              <w:pStyle w:val="ListParagraph"/>
              <w:numPr>
                <w:ilvl w:val="0"/>
                <w:numId w:val="7"/>
              </w:numPr>
            </w:pPr>
            <w:r w:rsidRPr="00BB701D">
              <w:t>undergo research to compare products</w:t>
            </w:r>
          </w:p>
          <w:p w14:paraId="4795260D" w14:textId="77777777" w:rsidR="005140F9" w:rsidRDefault="00BB701D" w:rsidP="001C2F0D">
            <w:pPr>
              <w:pStyle w:val="ListParagraph"/>
              <w:numPr>
                <w:ilvl w:val="0"/>
                <w:numId w:val="7"/>
              </w:numPr>
            </w:pPr>
            <w:r w:rsidRPr="00BB701D">
              <w:t>describe the process of beef production</w:t>
            </w:r>
          </w:p>
          <w:p w14:paraId="26B1439F" w14:textId="77777777" w:rsidR="005140F9" w:rsidRDefault="00BB701D" w:rsidP="001C2F0D">
            <w:pPr>
              <w:pStyle w:val="ListParagraph"/>
              <w:numPr>
                <w:ilvl w:val="0"/>
                <w:numId w:val="7"/>
              </w:numPr>
            </w:pPr>
            <w:r w:rsidRPr="00BB701D">
              <w:t>research a traditional recipe and make changes to it</w:t>
            </w:r>
          </w:p>
          <w:p w14:paraId="2CE9E0E6" w14:textId="77777777" w:rsidR="005140F9" w:rsidRDefault="00BB701D" w:rsidP="001C2F0D">
            <w:pPr>
              <w:pStyle w:val="ListParagraph"/>
              <w:numPr>
                <w:ilvl w:val="0"/>
                <w:numId w:val="7"/>
              </w:numPr>
            </w:pPr>
            <w:r w:rsidRPr="00BB701D">
              <w:t>add nutritional value to a recipe by selecting ingredients</w:t>
            </w:r>
          </w:p>
          <w:p w14:paraId="1183D117" w14:textId="0F50E18F" w:rsidR="00371823" w:rsidRPr="00277298" w:rsidRDefault="00BB701D" w:rsidP="001C2F0D">
            <w:pPr>
              <w:pStyle w:val="ListParagraph"/>
              <w:numPr>
                <w:ilvl w:val="0"/>
                <w:numId w:val="7"/>
              </w:numPr>
            </w:pPr>
            <w:r w:rsidRPr="00BB701D">
              <w:t>prepare and cook a version of Bolognese sauce.</w:t>
            </w:r>
          </w:p>
        </w:tc>
      </w:tr>
      <w:tr w:rsidR="00371823" w14:paraId="3889B2AF" w14:textId="77777777" w:rsidTr="00371823">
        <w:trPr>
          <w:trHeight w:val="80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5996F75" w14:textId="77777777" w:rsidR="00371823" w:rsidRPr="00283D68" w:rsidRDefault="004415C9" w:rsidP="00007E3D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04F7AA5" wp14:editId="1E54E6D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-26670</wp:posOffset>
                  </wp:positionV>
                  <wp:extent cx="904875" cy="904875"/>
                  <wp:effectExtent l="0" t="0" r="0" b="0"/>
                  <wp:wrapNone/>
                  <wp:docPr id="461674885" name="Graphic 23" descr="A robot with a raised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4885" name="Graphic 461674885" descr="A robot with a raised arm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>Computing</w:t>
            </w:r>
          </w:p>
          <w:p w14:paraId="7A55B437" w14:textId="77777777" w:rsidR="00371823" w:rsidRDefault="00371823" w:rsidP="00007E3D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0E114FDA" w14:textId="7E624205" w:rsidR="005140F9" w:rsidRPr="00534753" w:rsidRDefault="005140F9" w:rsidP="00534753">
            <w:pPr>
              <w:rPr>
                <w:b/>
                <w:bCs/>
              </w:rPr>
            </w:pPr>
            <w:r w:rsidRPr="00534753">
              <w:rPr>
                <w:b/>
                <w:bCs/>
              </w:rPr>
              <w:t>Children will:</w:t>
            </w:r>
          </w:p>
          <w:p w14:paraId="4703FC1A" w14:textId="77777777" w:rsidR="005140F9" w:rsidRDefault="00B0587F" w:rsidP="00B0587F">
            <w:pPr>
              <w:pStyle w:val="ListParagraph"/>
              <w:numPr>
                <w:ilvl w:val="0"/>
                <w:numId w:val="7"/>
              </w:numPr>
            </w:pPr>
            <w:r w:rsidRPr="00B0587F">
              <w:t xml:space="preserve">spend some time learning how to be safe </w:t>
            </w:r>
            <w:proofErr w:type="spellStart"/>
            <w:r w:rsidRPr="00B0587F">
              <w:t>onlin</w:t>
            </w:r>
            <w:proofErr w:type="spellEnd"/>
          </w:p>
          <w:p w14:paraId="5F392790" w14:textId="77777777" w:rsidR="005140F9" w:rsidRDefault="00B0587F" w:rsidP="00B0587F">
            <w:pPr>
              <w:pStyle w:val="ListParagraph"/>
              <w:numPr>
                <w:ilvl w:val="0"/>
                <w:numId w:val="7"/>
              </w:numPr>
            </w:pPr>
            <w:r w:rsidRPr="00B0587F">
              <w:t>look at video as a media format</w:t>
            </w:r>
          </w:p>
          <w:p w14:paraId="017E860C" w14:textId="77777777" w:rsidR="005140F9" w:rsidRDefault="00B0587F" w:rsidP="00B0587F">
            <w:pPr>
              <w:pStyle w:val="ListParagraph"/>
              <w:numPr>
                <w:ilvl w:val="0"/>
                <w:numId w:val="7"/>
              </w:numPr>
            </w:pPr>
            <w:r w:rsidRPr="00B0587F">
              <w:t xml:space="preserve">see examples of videos featuring production and editing techniques </w:t>
            </w:r>
          </w:p>
          <w:p w14:paraId="44EFA495" w14:textId="053F97FC" w:rsidR="00371823" w:rsidRPr="009C126C" w:rsidRDefault="00B0587F" w:rsidP="005140F9">
            <w:pPr>
              <w:pStyle w:val="ListParagraph"/>
              <w:numPr>
                <w:ilvl w:val="0"/>
                <w:numId w:val="7"/>
              </w:numPr>
            </w:pPr>
            <w:r w:rsidRPr="00B0587F">
              <w:t xml:space="preserve">work towards </w:t>
            </w:r>
            <w:r w:rsidR="005140F9">
              <w:t xml:space="preserve">creating </w:t>
            </w:r>
            <w:r w:rsidRPr="00B0587F">
              <w:t>their own videos.</w:t>
            </w:r>
          </w:p>
        </w:tc>
      </w:tr>
      <w:tr w:rsidR="00371823" w14:paraId="68AAD2E4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1598B327" w14:textId="77777777" w:rsidR="00FC20D0" w:rsidRDefault="004415C9" w:rsidP="00007E3D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A266F2" wp14:editId="48F9DED5">
                  <wp:simplePos x="0" y="0"/>
                  <wp:positionH relativeFrom="column">
                    <wp:posOffset>-314960</wp:posOffset>
                  </wp:positionH>
                  <wp:positionV relativeFrom="paragraph">
                    <wp:posOffset>-121920</wp:posOffset>
                  </wp:positionV>
                  <wp:extent cx="1190625" cy="1190625"/>
                  <wp:effectExtent l="0" t="0" r="0" b="0"/>
                  <wp:wrapNone/>
                  <wp:docPr id="2140088998" name="Graphic 19" descr="A flying Pterano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88998" name="Graphic 2140088998" descr="A flying Pteranodon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 xml:space="preserve">History &amp; </w:t>
            </w:r>
          </w:p>
          <w:p w14:paraId="1E1D8EE6" w14:textId="77777777" w:rsidR="00371823" w:rsidRPr="00283D68" w:rsidRDefault="00371823" w:rsidP="00FC20D0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Geography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33AC4AE8" w14:textId="62BDFBF6" w:rsidR="005140F9" w:rsidRPr="005140F9" w:rsidRDefault="005140F9" w:rsidP="005140F9">
            <w:pPr>
              <w:rPr>
                <w:b/>
                <w:bCs/>
              </w:rPr>
            </w:pPr>
            <w:r>
              <w:rPr>
                <w:b/>
                <w:bCs/>
              </w:rPr>
              <w:t>History - c</w:t>
            </w:r>
            <w:r w:rsidRPr="005140F9">
              <w:rPr>
                <w:b/>
                <w:bCs/>
              </w:rPr>
              <w:t>hildren will:</w:t>
            </w:r>
          </w:p>
          <w:p w14:paraId="0BBFFF82" w14:textId="09813CD0" w:rsidR="00C14A4E" w:rsidRPr="00C14A4E" w:rsidRDefault="00C14A4E" w:rsidP="00C14A4E">
            <w:pPr>
              <w:pStyle w:val="ListParagraph"/>
              <w:numPr>
                <w:ilvl w:val="0"/>
                <w:numId w:val="8"/>
              </w:numPr>
            </w:pPr>
            <w:r w:rsidRPr="00C14A4E">
              <w:t>learn about Ancient Greek life and achievements and the influence of this period on the modern world - the legacy of Greek culture (art, architecture or literature).</w:t>
            </w:r>
          </w:p>
          <w:p w14:paraId="5FB9DE10" w14:textId="77777777" w:rsidR="00C14A4E" w:rsidRPr="00C14A4E" w:rsidRDefault="00C14A4E" w:rsidP="005140F9"/>
          <w:p w14:paraId="788902B8" w14:textId="37A0CCF3" w:rsidR="00C14A4E" w:rsidRPr="005140F9" w:rsidRDefault="00C14A4E" w:rsidP="005140F9">
            <w:pPr>
              <w:rPr>
                <w:b/>
                <w:bCs/>
              </w:rPr>
            </w:pPr>
            <w:r w:rsidRPr="005140F9">
              <w:rPr>
                <w:b/>
                <w:bCs/>
              </w:rPr>
              <w:t>Geography</w:t>
            </w:r>
            <w:r w:rsidR="005140F9">
              <w:rPr>
                <w:b/>
                <w:bCs/>
              </w:rPr>
              <w:t xml:space="preserve"> – children will:</w:t>
            </w:r>
          </w:p>
          <w:p w14:paraId="5A70F8F8" w14:textId="77777777" w:rsidR="002105AF" w:rsidRDefault="00C14A4E" w:rsidP="00C14A4E">
            <w:pPr>
              <w:pStyle w:val="ListParagraph"/>
              <w:numPr>
                <w:ilvl w:val="0"/>
                <w:numId w:val="8"/>
              </w:numPr>
            </w:pPr>
            <w:r w:rsidRPr="00C14A4E">
              <w:t xml:space="preserve">focus on map work, creating </w:t>
            </w:r>
            <w:r w:rsidR="005140F9">
              <w:t>their</w:t>
            </w:r>
            <w:r w:rsidRPr="00C14A4E">
              <w:t xml:space="preserve"> own maps</w:t>
            </w:r>
          </w:p>
          <w:p w14:paraId="6EFFDC14" w14:textId="2F90A0AE" w:rsidR="00371823" w:rsidRPr="00283D68" w:rsidRDefault="00C14A4E" w:rsidP="00C14A4E">
            <w:pPr>
              <w:pStyle w:val="ListParagraph"/>
              <w:numPr>
                <w:ilvl w:val="0"/>
                <w:numId w:val="8"/>
              </w:numPr>
            </w:pPr>
            <w:r w:rsidRPr="00C14A4E">
              <w:t xml:space="preserve"> wayfinding using compasses and taking a baring when we visit </w:t>
            </w:r>
            <w:proofErr w:type="spellStart"/>
            <w:r w:rsidRPr="00C14A4E">
              <w:t>Lullingstone</w:t>
            </w:r>
            <w:proofErr w:type="spellEnd"/>
            <w:r w:rsidRPr="00C14A4E">
              <w:t xml:space="preserve"> Country Park.</w:t>
            </w:r>
          </w:p>
        </w:tc>
      </w:tr>
      <w:tr w:rsidR="00007E3D" w14:paraId="0FB21107" w14:textId="77777777" w:rsidTr="00897553">
        <w:trPr>
          <w:trHeight w:val="104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7C6956C2" w14:textId="77777777" w:rsidR="004415C9" w:rsidRDefault="004415C9" w:rsidP="00E65239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715173E" wp14:editId="6D0CAA73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-323850</wp:posOffset>
                  </wp:positionV>
                  <wp:extent cx="1036320" cy="1036320"/>
                  <wp:effectExtent l="0" t="0" r="0" b="0"/>
                  <wp:wrapNone/>
                  <wp:docPr id="1483585093" name="Graphic 24" descr="Various circles and a ring of radi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85093" name="Graphic 1483585093" descr="Various circles and a ring of radial lines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 xml:space="preserve">Religious </w:t>
            </w:r>
          </w:p>
          <w:p w14:paraId="703239D3" w14:textId="77777777" w:rsidR="00007E3D" w:rsidRPr="00283D68" w:rsidRDefault="00007E3D" w:rsidP="00E65239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Education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291C13F7" w14:textId="77777777" w:rsidR="002105AF" w:rsidRDefault="002105AF" w:rsidP="002105A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ISLAM - </w:t>
            </w:r>
            <w:r w:rsidR="00B30AEC" w:rsidRPr="002105AF">
              <w:rPr>
                <w:b/>
                <w:bCs/>
              </w:rPr>
              <w:t>What Does It Mean To Be Muslim In Britain Today?</w:t>
            </w:r>
            <w:r>
              <w:rPr>
                <w:b/>
                <w:bCs/>
              </w:rPr>
              <w:br/>
              <w:t>Children will:</w:t>
            </w:r>
          </w:p>
          <w:p w14:paraId="416E42F4" w14:textId="77777777" w:rsidR="002105AF" w:rsidRPr="002105AF" w:rsidRDefault="00B30AEC" w:rsidP="002105AF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B30AEC">
              <w:t>look at the role of the Mosque</w:t>
            </w:r>
          </w:p>
          <w:p w14:paraId="6FBC2D10" w14:textId="77777777" w:rsidR="002105AF" w:rsidRPr="002105AF" w:rsidRDefault="002105AF" w:rsidP="002105AF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>
              <w:t>l</w:t>
            </w:r>
            <w:r w:rsidR="00B30AEC" w:rsidRPr="00B30AEC">
              <w:t>earn why Muslims believe donating to charity is important</w:t>
            </w:r>
          </w:p>
          <w:p w14:paraId="48D432EA" w14:textId="7B11AA38" w:rsidR="00007E3D" w:rsidRPr="002105AF" w:rsidRDefault="00B30AEC" w:rsidP="002105AF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B30AEC">
              <w:lastRenderedPageBreak/>
              <w:t>think about why Muslims fast and go on pilgrimages.</w:t>
            </w:r>
          </w:p>
        </w:tc>
      </w:tr>
      <w:tr w:rsidR="00007E3D" w14:paraId="24AFBB1E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3D44011A" w14:textId="77777777" w:rsidR="00E65239" w:rsidRDefault="00491A07" w:rsidP="00E65239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4483AD72" wp14:editId="468AD79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-176530</wp:posOffset>
                  </wp:positionV>
                  <wp:extent cx="647700" cy="647700"/>
                  <wp:effectExtent l="0" t="0" r="0" b="0"/>
                  <wp:wrapNone/>
                  <wp:docPr id="1476092661" name="Graphic 25" descr="Award ribbon with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2661" name="Graphic 1476092661" descr="Award ribbon with star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Physical</w:t>
            </w:r>
          </w:p>
          <w:p w14:paraId="74EB07D3" w14:textId="77777777" w:rsidR="00007E3D" w:rsidRPr="00E65239" w:rsidRDefault="00007E3D" w:rsidP="00E65239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Education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7ED89D76" w14:textId="28BA2383" w:rsidR="002105AF" w:rsidRPr="008743B7" w:rsidRDefault="0013633B" w:rsidP="008743B7">
            <w:pPr>
              <w:rPr>
                <w:b/>
                <w:bCs/>
              </w:rPr>
            </w:pPr>
            <w:r w:rsidRPr="008743B7">
              <w:rPr>
                <w:b/>
                <w:bCs/>
              </w:rPr>
              <w:t>In addition to the daily mile, children will</w:t>
            </w:r>
            <w:r w:rsidR="008743B7" w:rsidRPr="008743B7">
              <w:rPr>
                <w:b/>
                <w:bCs/>
              </w:rPr>
              <w:t xml:space="preserve"> take part in</w:t>
            </w:r>
            <w:r w:rsidR="002105AF" w:rsidRPr="008743B7">
              <w:rPr>
                <w:b/>
                <w:bCs/>
              </w:rPr>
              <w:t>:</w:t>
            </w:r>
          </w:p>
          <w:p w14:paraId="02ADEFF9" w14:textId="4F656DEB" w:rsidR="008743B7" w:rsidRPr="008743B7" w:rsidRDefault="008743B7" w:rsidP="008743B7">
            <w:pPr>
              <w:pStyle w:val="ListParagraph"/>
              <w:numPr>
                <w:ilvl w:val="0"/>
                <w:numId w:val="10"/>
              </w:numPr>
            </w:pPr>
            <w:r w:rsidRPr="008743B7">
              <w:t>Rounders</w:t>
            </w:r>
          </w:p>
          <w:p w14:paraId="7CCDDFB0" w14:textId="77777777" w:rsidR="008743B7" w:rsidRDefault="008743B7" w:rsidP="008743B7">
            <w:pPr>
              <w:pStyle w:val="ListParagraph"/>
              <w:numPr>
                <w:ilvl w:val="0"/>
                <w:numId w:val="10"/>
              </w:numPr>
            </w:pPr>
            <w:r w:rsidRPr="008743B7">
              <w:t xml:space="preserve">Athletics </w:t>
            </w:r>
          </w:p>
          <w:p w14:paraId="7798317F" w14:textId="400DCF93" w:rsidR="00007E3D" w:rsidRPr="00BF625A" w:rsidRDefault="008743B7" w:rsidP="008743B7">
            <w:r>
              <w:t>Days for PE</w:t>
            </w:r>
            <w:r w:rsidR="0013633B" w:rsidRPr="0013633B">
              <w:t xml:space="preserve"> may vary according to the weather so please have PE kit in school at all times</w:t>
            </w:r>
            <w:r w:rsidR="00897553">
              <w:t>.</w:t>
            </w:r>
          </w:p>
        </w:tc>
      </w:tr>
      <w:tr w:rsidR="00007E3D" w14:paraId="447D58C8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4AA299F" w14:textId="77777777" w:rsidR="00007E3D" w:rsidRPr="00491A07" w:rsidRDefault="004415C9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50A6FDE1" wp14:editId="0761344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-21590</wp:posOffset>
                  </wp:positionV>
                  <wp:extent cx="409575" cy="409575"/>
                  <wp:effectExtent l="0" t="0" r="0" b="0"/>
                  <wp:wrapNone/>
                  <wp:docPr id="1594970862" name="Graphic 16" descr="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70862" name="Graphic 1594970862" descr="Hearts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PSHE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0F0B6353" w14:textId="2CA46859" w:rsidR="00491A07" w:rsidRDefault="00F76116" w:rsidP="00491A07">
            <w:pPr>
              <w:rPr>
                <w:b/>
                <w:bCs/>
              </w:rPr>
            </w:pPr>
            <w:r>
              <w:rPr>
                <w:b/>
                <w:bCs/>
              </w:rPr>
              <w:t>BEING MY BEST</w:t>
            </w:r>
          </w:p>
          <w:p w14:paraId="1052B085" w14:textId="43F30BD9" w:rsidR="00F76116" w:rsidRPr="00F76116" w:rsidRDefault="0098474F" w:rsidP="00F76116">
            <w:pPr>
              <w:rPr>
                <w:b/>
                <w:bCs/>
              </w:rPr>
            </w:pPr>
            <w:r w:rsidRPr="00F76116">
              <w:rPr>
                <w:b/>
                <w:bCs/>
              </w:rPr>
              <w:t>Children will</w:t>
            </w:r>
            <w:r w:rsidR="00F76116">
              <w:rPr>
                <w:b/>
                <w:bCs/>
              </w:rPr>
              <w:t xml:space="preserve"> look at</w:t>
            </w:r>
            <w:r w:rsidR="00F76116" w:rsidRPr="00F76116">
              <w:rPr>
                <w:b/>
                <w:bCs/>
              </w:rPr>
              <w:t>:</w:t>
            </w:r>
          </w:p>
          <w:p w14:paraId="4F81FAD4" w14:textId="5E1A6D8E" w:rsidR="00F76116" w:rsidRDefault="0098474F" w:rsidP="00F76116">
            <w:pPr>
              <w:pStyle w:val="ListParagraph"/>
              <w:numPr>
                <w:ilvl w:val="0"/>
                <w:numId w:val="18"/>
              </w:numPr>
            </w:pPr>
            <w:r w:rsidRPr="0098474F">
              <w:t>increasing independence</w:t>
            </w:r>
          </w:p>
          <w:p w14:paraId="42EE2139" w14:textId="7F0EF0D8" w:rsidR="00007E3D" w:rsidRPr="00283D68" w:rsidRDefault="0098474F" w:rsidP="00F76116">
            <w:pPr>
              <w:pStyle w:val="ListParagraph"/>
              <w:numPr>
                <w:ilvl w:val="0"/>
                <w:numId w:val="18"/>
              </w:numPr>
            </w:pPr>
            <w:r w:rsidRPr="0098474F">
              <w:t>the role of social media and how it can make some people feel.</w:t>
            </w:r>
          </w:p>
        </w:tc>
      </w:tr>
      <w:tr w:rsidR="00007E3D" w14:paraId="1558DB9D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17C3B8AA" w14:textId="77777777" w:rsidR="00007E3D" w:rsidRPr="00FC20D0" w:rsidRDefault="004415C9" w:rsidP="00FC20D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4532C80A" wp14:editId="2368B2B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54610</wp:posOffset>
                  </wp:positionV>
                  <wp:extent cx="1257300" cy="1257300"/>
                  <wp:effectExtent l="0" t="0" r="0" b="0"/>
                  <wp:wrapNone/>
                  <wp:docPr id="1095697385" name="Graphic 17" descr="A trum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97385" name="Graphic 1095697385" descr="A trumpet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2461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Music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16A62EE5" w14:textId="77777777" w:rsidR="00234654" w:rsidRDefault="008743B7" w:rsidP="00897553">
            <w:r>
              <w:t>In preparation for the F</w:t>
            </w:r>
            <w:r w:rsidR="00234654">
              <w:t>ê</w:t>
            </w:r>
            <w:r>
              <w:t>te de la Musique and the end of term production, c</w:t>
            </w:r>
            <w:r w:rsidR="00A81E9A" w:rsidRPr="00A81E9A">
              <w:t>hildren will</w:t>
            </w:r>
            <w:r w:rsidR="00234654">
              <w:t>:</w:t>
            </w:r>
          </w:p>
          <w:p w14:paraId="23BA3D17" w14:textId="77777777" w:rsidR="00234654" w:rsidRDefault="00A81E9A" w:rsidP="00A81E9A">
            <w:pPr>
              <w:pStyle w:val="ListParagraph"/>
              <w:numPr>
                <w:ilvl w:val="0"/>
                <w:numId w:val="11"/>
              </w:numPr>
            </w:pPr>
            <w:r w:rsidRPr="00A81E9A">
              <w:t>play and perform, using voices and playing musical instruments with accuracy, fluency, control and expression</w:t>
            </w:r>
          </w:p>
          <w:p w14:paraId="6B4E5188" w14:textId="77777777" w:rsidR="00234654" w:rsidRDefault="00A81E9A" w:rsidP="00A81E9A">
            <w:pPr>
              <w:pStyle w:val="ListParagraph"/>
              <w:numPr>
                <w:ilvl w:val="0"/>
                <w:numId w:val="11"/>
              </w:numPr>
            </w:pPr>
            <w:r w:rsidRPr="00A81E9A">
              <w:t>improvise and compose music for a range of purposes</w:t>
            </w:r>
          </w:p>
          <w:p w14:paraId="4A901A96" w14:textId="59F46240" w:rsidR="00007E3D" w:rsidRPr="00283D68" w:rsidRDefault="00A81E9A" w:rsidP="00234654">
            <w:pPr>
              <w:pStyle w:val="ListParagraph"/>
              <w:numPr>
                <w:ilvl w:val="0"/>
                <w:numId w:val="11"/>
              </w:numPr>
            </w:pPr>
            <w:r w:rsidRPr="00A81E9A">
              <w:t xml:space="preserve">listen with attention to detail and recall sounds.  </w:t>
            </w:r>
          </w:p>
        </w:tc>
      </w:tr>
      <w:tr w:rsidR="00007E3D" w14:paraId="33D1A26A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CEDD7D3" w14:textId="77777777" w:rsidR="00E65239" w:rsidRDefault="004415C9" w:rsidP="00007E3D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06F11D3" wp14:editId="3CAC1D3A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-537210</wp:posOffset>
                  </wp:positionV>
                  <wp:extent cx="1228725" cy="1228725"/>
                  <wp:effectExtent l="0" t="0" r="0" b="0"/>
                  <wp:wrapNone/>
                  <wp:docPr id="2087192234" name="Graphic 20" descr="Two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92234" name="Graphic 2087192234" descr="Two speech bubbles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 xml:space="preserve">French </w:t>
            </w:r>
          </w:p>
          <w:p w14:paraId="1B7D7F90" w14:textId="77777777" w:rsidR="004415C9" w:rsidRDefault="00007E3D" w:rsidP="00007E3D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with </w:t>
            </w:r>
          </w:p>
          <w:p w14:paraId="38937CD9" w14:textId="77777777" w:rsidR="00007E3D" w:rsidRPr="00283D68" w:rsidRDefault="00007E3D" w:rsidP="00007E3D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Madame</w:t>
            </w:r>
            <w:r w:rsidR="00E65239">
              <w:rPr>
                <w:b/>
                <w:bCs/>
              </w:rPr>
              <w:t xml:space="preserve"> </w:t>
            </w:r>
            <w:r w:rsidRPr="00283D68">
              <w:rPr>
                <w:b/>
                <w:bCs/>
              </w:rPr>
              <w:t>Hanna</w:t>
            </w:r>
          </w:p>
          <w:p w14:paraId="0D2959E4" w14:textId="77777777" w:rsidR="00007E3D" w:rsidRPr="00283D68" w:rsidRDefault="00007E3D" w:rsidP="00007E3D">
            <w:pPr>
              <w:jc w:val="right"/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29B8AFA7" w14:textId="55ED2209" w:rsidR="002823CB" w:rsidRPr="002823CB" w:rsidRDefault="00234654" w:rsidP="002823CB">
            <w:pPr>
              <w:rPr>
                <w:b/>
                <w:bCs/>
              </w:rPr>
            </w:pPr>
            <w:r w:rsidRPr="002823CB">
              <w:t>C</w:t>
            </w:r>
            <w:r w:rsidR="00CB7417" w:rsidRPr="002823CB">
              <w:t>hildren will</w:t>
            </w:r>
            <w:r w:rsidR="002823CB">
              <w:rPr>
                <w:b/>
                <w:bCs/>
              </w:rPr>
              <w:t xml:space="preserve"> </w:t>
            </w:r>
            <w:r w:rsidR="002823CB" w:rsidRPr="002823CB">
              <w:t>have</w:t>
            </w:r>
            <w:r w:rsidR="002823CB">
              <w:t xml:space="preserve"> the</w:t>
            </w:r>
            <w:r w:rsidR="002823CB" w:rsidRPr="002823CB">
              <w:t xml:space="preserve"> opportunity to develop their language skills across the four attainment targets (Speaking, Listening, Reading and Writing) with primary focus on speaking and listening.</w:t>
            </w:r>
          </w:p>
          <w:p w14:paraId="31AC7A04" w14:textId="77777777" w:rsidR="002823CB" w:rsidRDefault="002823CB" w:rsidP="002823CB">
            <w:r w:rsidRPr="002823CB">
              <w:t>Communication and understanding</w:t>
            </w:r>
            <w:r>
              <w:t>. Children will</w:t>
            </w:r>
            <w:r w:rsidRPr="002823CB">
              <w:t>:</w:t>
            </w:r>
          </w:p>
          <w:p w14:paraId="0B43B366" w14:textId="0EE2E65F" w:rsidR="002823CB" w:rsidRPr="002823CB" w:rsidRDefault="002823CB" w:rsidP="002823CB">
            <w:pPr>
              <w:pStyle w:val="ListParagraph"/>
              <w:numPr>
                <w:ilvl w:val="0"/>
                <w:numId w:val="25"/>
              </w:numPr>
            </w:pPr>
            <w:r w:rsidRPr="002823CB">
              <w:t>understand and tell the time on the hour, half hour and quarter/quarter past the house (analogue clock)</w:t>
            </w:r>
          </w:p>
          <w:p w14:paraId="3F461524" w14:textId="512BFF08" w:rsidR="002823CB" w:rsidRPr="002823CB" w:rsidRDefault="002823CB" w:rsidP="002823CB">
            <w:pPr>
              <w:pStyle w:val="ListParagraph"/>
              <w:numPr>
                <w:ilvl w:val="0"/>
                <w:numId w:val="11"/>
              </w:numPr>
            </w:pPr>
            <w:r w:rsidRPr="002823CB">
              <w:t>understand and use vocabulary for basic food and drink items</w:t>
            </w:r>
          </w:p>
          <w:p w14:paraId="7EA5CBAF" w14:textId="7B8C930F" w:rsidR="002823CB" w:rsidRPr="002823CB" w:rsidRDefault="002823CB" w:rsidP="002823CB">
            <w:pPr>
              <w:pStyle w:val="ListParagraph"/>
              <w:numPr>
                <w:ilvl w:val="0"/>
                <w:numId w:val="11"/>
              </w:numPr>
            </w:pPr>
            <w:r w:rsidRPr="002823CB">
              <w:t>be able to order simple food and drink in a French café</w:t>
            </w:r>
          </w:p>
          <w:p w14:paraId="4E5A0873" w14:textId="77777777" w:rsidR="00EB2982" w:rsidRDefault="002823CB" w:rsidP="00EB2982">
            <w:r w:rsidRPr="002823CB">
              <w:t>Awareness of language patterns and understanding grammar</w:t>
            </w:r>
            <w:r>
              <w:t xml:space="preserve">. </w:t>
            </w:r>
            <w:r w:rsidR="00EB2982">
              <w:t xml:space="preserve"> Children will:</w:t>
            </w:r>
          </w:p>
          <w:p w14:paraId="7E8E9C71" w14:textId="5F58789F" w:rsidR="002823CB" w:rsidRPr="002823CB" w:rsidRDefault="002823CB" w:rsidP="00EB2982">
            <w:pPr>
              <w:pStyle w:val="ListParagraph"/>
              <w:numPr>
                <w:ilvl w:val="0"/>
                <w:numId w:val="26"/>
              </w:numPr>
            </w:pPr>
            <w:r w:rsidRPr="002823CB">
              <w:t>use expressions of time</w:t>
            </w:r>
          </w:p>
          <w:p w14:paraId="401484ED" w14:textId="0F66E131" w:rsidR="002823CB" w:rsidRPr="002823CB" w:rsidRDefault="002823CB" w:rsidP="00EB2982">
            <w:r w:rsidRPr="002823CB">
              <w:t>Cultural understanding</w:t>
            </w:r>
            <w:r w:rsidR="00EB2982">
              <w:t>.  Children will:</w:t>
            </w:r>
          </w:p>
          <w:p w14:paraId="6E3C44E6" w14:textId="1A757420" w:rsidR="002823CB" w:rsidRPr="002823CB" w:rsidRDefault="002823CB" w:rsidP="002823CB">
            <w:pPr>
              <w:pStyle w:val="ListParagraph"/>
              <w:numPr>
                <w:ilvl w:val="0"/>
                <w:numId w:val="11"/>
              </w:numPr>
            </w:pPr>
            <w:r w:rsidRPr="002823CB">
              <w:t>understand something of French café culture</w:t>
            </w:r>
          </w:p>
          <w:p w14:paraId="066A3721" w14:textId="0BF2147B" w:rsidR="00007E3D" w:rsidRPr="00283D68" w:rsidRDefault="002823CB" w:rsidP="00EB2982">
            <w:pPr>
              <w:pStyle w:val="ListParagraph"/>
              <w:numPr>
                <w:ilvl w:val="0"/>
                <w:numId w:val="11"/>
              </w:numPr>
            </w:pPr>
            <w:r w:rsidRPr="002823CB">
              <w:t>understand that France uses the euro as currency and complete simple transactions</w:t>
            </w:r>
          </w:p>
        </w:tc>
      </w:tr>
      <w:tr w:rsidR="00AC01D9" w14:paraId="4A777B32" w14:textId="77777777" w:rsidTr="00897553">
        <w:trPr>
          <w:trHeight w:val="104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C50838B" w14:textId="77777777" w:rsidR="00AC01D9" w:rsidRPr="00AC01D9" w:rsidRDefault="00AC01D9" w:rsidP="00007E3D">
            <w:pPr>
              <w:jc w:val="right"/>
              <w:rPr>
                <w:b/>
                <w:bCs/>
                <w:noProof/>
              </w:rPr>
            </w:pPr>
            <w:r w:rsidRPr="00AC01D9">
              <w:rPr>
                <w:b/>
                <w:bCs/>
                <w:noProof/>
              </w:rPr>
              <w:t>Enrichment Ideas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46D6B624" w14:textId="07A952D1" w:rsidR="003F0CE4" w:rsidRPr="003F0CE4" w:rsidRDefault="003F0CE4" w:rsidP="003F0CE4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Pr="003F0CE4">
              <w:rPr>
                <w:b/>
                <w:bCs/>
              </w:rPr>
              <w:t>reate a Greek Artefact</w:t>
            </w:r>
            <w:r>
              <w:rPr>
                <w:b/>
                <w:bCs/>
              </w:rPr>
              <w:t>:</w:t>
            </w:r>
          </w:p>
          <w:p w14:paraId="43B55799" w14:textId="36D1EE66" w:rsidR="003F0CE4" w:rsidRPr="003F0CE4" w:rsidRDefault="003F0CE4" w:rsidP="003F0CE4">
            <w:pPr>
              <w:pStyle w:val="ListParagraph"/>
              <w:numPr>
                <w:ilvl w:val="0"/>
                <w:numId w:val="11"/>
              </w:numPr>
            </w:pPr>
            <w:r>
              <w:t>d</w:t>
            </w:r>
            <w:r w:rsidRPr="003F0CE4">
              <w:t xml:space="preserve">esign a Greek pot pattern </w:t>
            </w:r>
          </w:p>
          <w:p w14:paraId="1EEE65DF" w14:textId="3C7E8989" w:rsidR="003F0CE4" w:rsidRPr="003F0CE4" w:rsidRDefault="003F0CE4" w:rsidP="003F0CE4">
            <w:pPr>
              <w:pStyle w:val="ListParagraph"/>
              <w:numPr>
                <w:ilvl w:val="0"/>
                <w:numId w:val="11"/>
              </w:numPr>
            </w:pPr>
            <w:r>
              <w:lastRenderedPageBreak/>
              <w:t>c</w:t>
            </w:r>
            <w:r w:rsidRPr="003F0CE4">
              <w:t xml:space="preserve">reate a laurel wreath </w:t>
            </w:r>
          </w:p>
          <w:p w14:paraId="7473F109" w14:textId="7CFEAFB3" w:rsidR="003F0CE4" w:rsidRPr="003F0CE4" w:rsidRDefault="003F0CE4" w:rsidP="00897553">
            <w:pPr>
              <w:pStyle w:val="ListParagraph"/>
              <w:numPr>
                <w:ilvl w:val="0"/>
                <w:numId w:val="11"/>
              </w:numPr>
            </w:pPr>
            <w:r>
              <w:t>b</w:t>
            </w:r>
            <w:r w:rsidRPr="003F0CE4">
              <w:t xml:space="preserve">uild a Trojan Horse model </w:t>
            </w:r>
          </w:p>
          <w:p w14:paraId="641C68C2" w14:textId="6EE8536E" w:rsidR="003F0CE4" w:rsidRPr="003F0CE4" w:rsidRDefault="003F0CE4" w:rsidP="003F0CE4">
            <w:pPr>
              <w:rPr>
                <w:b/>
                <w:bCs/>
              </w:rPr>
            </w:pPr>
            <w:r w:rsidRPr="003F0CE4">
              <w:rPr>
                <w:b/>
                <w:bCs/>
              </w:rPr>
              <w:t>Greek Food Tasting</w:t>
            </w:r>
            <w:r>
              <w:rPr>
                <w:b/>
                <w:bCs/>
              </w:rPr>
              <w:t xml:space="preserve"> - t</w:t>
            </w:r>
            <w:r w:rsidRPr="003F0CE4">
              <w:t>ry foods linked to Ancient Greece</w:t>
            </w:r>
            <w:r>
              <w:t>:</w:t>
            </w:r>
          </w:p>
          <w:p w14:paraId="4B966E52" w14:textId="1BC31A32" w:rsidR="003F0CE4" w:rsidRPr="003F0CE4" w:rsidRDefault="003F0CE4" w:rsidP="003F0CE4">
            <w:pPr>
              <w:pStyle w:val="ListParagraph"/>
              <w:numPr>
                <w:ilvl w:val="0"/>
                <w:numId w:val="11"/>
              </w:numPr>
            </w:pPr>
            <w:r w:rsidRPr="003F0CE4">
              <w:t>Olives</w:t>
            </w:r>
            <w:r>
              <w:t>, f</w:t>
            </w:r>
            <w:r w:rsidRPr="003F0CE4">
              <w:t>eta cheese</w:t>
            </w:r>
            <w:r>
              <w:t>, g</w:t>
            </w:r>
            <w:r w:rsidRPr="003F0CE4">
              <w:t xml:space="preserve">rapes and honey </w:t>
            </w:r>
          </w:p>
          <w:p w14:paraId="14640DF1" w14:textId="1C169AD2" w:rsidR="003F0CE4" w:rsidRDefault="003F0CE4" w:rsidP="003F0CE4">
            <w:pPr>
              <w:pStyle w:val="ListParagraph"/>
              <w:numPr>
                <w:ilvl w:val="0"/>
                <w:numId w:val="11"/>
              </w:numPr>
            </w:pPr>
            <w:r>
              <w:t>cook your own flatbreads.</w:t>
            </w:r>
          </w:p>
          <w:p w14:paraId="0BF19674" w14:textId="54637A4A" w:rsidR="00520931" w:rsidRPr="00520931" w:rsidRDefault="00520931" w:rsidP="00520931">
            <w:pPr>
              <w:rPr>
                <w:b/>
                <w:bCs/>
              </w:rPr>
            </w:pPr>
            <w:r w:rsidRPr="00520931">
              <w:rPr>
                <w:b/>
                <w:bCs/>
              </w:rPr>
              <w:t>Greek Architecture Hunt</w:t>
            </w:r>
            <w:r>
              <w:rPr>
                <w:b/>
                <w:bCs/>
              </w:rPr>
              <w:t>:</w:t>
            </w:r>
          </w:p>
          <w:p w14:paraId="34D40B63" w14:textId="77777777" w:rsidR="00520931" w:rsidRDefault="00520931" w:rsidP="00520931">
            <w:pPr>
              <w:pStyle w:val="ListParagraph"/>
              <w:numPr>
                <w:ilvl w:val="0"/>
                <w:numId w:val="24"/>
              </w:numPr>
            </w:pPr>
            <w:r>
              <w:t>l</w:t>
            </w:r>
            <w:r w:rsidRPr="00520931">
              <w:t>ook for columns and patterns in buildings nearby or online.</w:t>
            </w:r>
          </w:p>
          <w:p w14:paraId="78C1A0EB" w14:textId="77777777" w:rsidR="00520931" w:rsidRDefault="00520931" w:rsidP="00520931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520931">
              <w:t>dentify</w:t>
            </w:r>
            <w:r>
              <w:t xml:space="preserve"> p</w:t>
            </w:r>
            <w:r w:rsidRPr="00520931">
              <w:t>illars</w:t>
            </w:r>
            <w:r>
              <w:t>, s</w:t>
            </w:r>
            <w:r w:rsidRPr="00520931">
              <w:t>ymmetry</w:t>
            </w:r>
            <w:r>
              <w:t>, d</w:t>
            </w:r>
            <w:r w:rsidRPr="00520931">
              <w:t xml:space="preserve">ecorative patterns </w:t>
            </w:r>
          </w:p>
          <w:p w14:paraId="07D32678" w14:textId="47AF744C" w:rsidR="003F0CE4" w:rsidRPr="00283D68" w:rsidRDefault="00520931" w:rsidP="003F0CE4">
            <w:pPr>
              <w:pStyle w:val="ListParagraph"/>
              <w:numPr>
                <w:ilvl w:val="0"/>
                <w:numId w:val="24"/>
              </w:numPr>
            </w:pPr>
            <w:r w:rsidRPr="00520931">
              <w:t xml:space="preserve">sketch </w:t>
            </w:r>
            <w:r>
              <w:t>a</w:t>
            </w:r>
            <w:r w:rsidRPr="00520931">
              <w:t xml:space="preserve"> Greek temple design.</w:t>
            </w:r>
          </w:p>
        </w:tc>
      </w:tr>
    </w:tbl>
    <w:p w14:paraId="64BE1071" w14:textId="77777777" w:rsidR="004415C9" w:rsidRPr="00283D68" w:rsidRDefault="004415C9" w:rsidP="004415C9"/>
    <w:sectPr w:rsidR="004415C9" w:rsidRPr="00283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785F7" w14:textId="77777777" w:rsidR="00B84762" w:rsidRDefault="00B84762" w:rsidP="00E171E5">
      <w:r>
        <w:separator/>
      </w:r>
    </w:p>
  </w:endnote>
  <w:endnote w:type="continuationSeparator" w:id="0">
    <w:p w14:paraId="4A1D31C3" w14:textId="77777777" w:rsidR="00B84762" w:rsidRDefault="00B84762" w:rsidP="00E17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056C0" w14:textId="77777777" w:rsidR="00B84762" w:rsidRDefault="00B84762" w:rsidP="00E171E5">
      <w:r>
        <w:separator/>
      </w:r>
    </w:p>
  </w:footnote>
  <w:footnote w:type="continuationSeparator" w:id="0">
    <w:p w14:paraId="63DCE820" w14:textId="77777777" w:rsidR="00B84762" w:rsidRDefault="00B84762" w:rsidP="00E17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5F16"/>
    <w:multiLevelType w:val="hybridMultilevel"/>
    <w:tmpl w:val="AD82C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23B27"/>
    <w:multiLevelType w:val="multilevel"/>
    <w:tmpl w:val="EB060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C1012"/>
    <w:multiLevelType w:val="hybridMultilevel"/>
    <w:tmpl w:val="6C8CA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4293E"/>
    <w:multiLevelType w:val="hybridMultilevel"/>
    <w:tmpl w:val="D56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40DBE"/>
    <w:multiLevelType w:val="hybridMultilevel"/>
    <w:tmpl w:val="0CC43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31797"/>
    <w:multiLevelType w:val="hybridMultilevel"/>
    <w:tmpl w:val="71A08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2668C"/>
    <w:multiLevelType w:val="hybridMultilevel"/>
    <w:tmpl w:val="946A3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9380F"/>
    <w:multiLevelType w:val="multilevel"/>
    <w:tmpl w:val="A600E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9E3CFD"/>
    <w:multiLevelType w:val="hybridMultilevel"/>
    <w:tmpl w:val="FF90E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F723E"/>
    <w:multiLevelType w:val="hybridMultilevel"/>
    <w:tmpl w:val="05EED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61E96"/>
    <w:multiLevelType w:val="hybridMultilevel"/>
    <w:tmpl w:val="17A2E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E5C5F"/>
    <w:multiLevelType w:val="hybridMultilevel"/>
    <w:tmpl w:val="C6728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27E9C"/>
    <w:multiLevelType w:val="hybridMultilevel"/>
    <w:tmpl w:val="F6720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C338E"/>
    <w:multiLevelType w:val="hybridMultilevel"/>
    <w:tmpl w:val="08A6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3799C"/>
    <w:multiLevelType w:val="hybridMultilevel"/>
    <w:tmpl w:val="314A4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B6E8B"/>
    <w:multiLevelType w:val="multilevel"/>
    <w:tmpl w:val="422AD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5C6588"/>
    <w:multiLevelType w:val="hybridMultilevel"/>
    <w:tmpl w:val="A42A7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C48F4"/>
    <w:multiLevelType w:val="hybridMultilevel"/>
    <w:tmpl w:val="08F03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C2292"/>
    <w:multiLevelType w:val="multilevel"/>
    <w:tmpl w:val="F524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160C4A"/>
    <w:multiLevelType w:val="hybridMultilevel"/>
    <w:tmpl w:val="52364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8441F"/>
    <w:multiLevelType w:val="hybridMultilevel"/>
    <w:tmpl w:val="8954C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BE04A2"/>
    <w:multiLevelType w:val="hybridMultilevel"/>
    <w:tmpl w:val="E6087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840489"/>
    <w:multiLevelType w:val="hybridMultilevel"/>
    <w:tmpl w:val="3AE00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930C07"/>
    <w:multiLevelType w:val="hybridMultilevel"/>
    <w:tmpl w:val="46049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1F2641"/>
    <w:multiLevelType w:val="hybridMultilevel"/>
    <w:tmpl w:val="6CC2F112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" w15:restartNumberingAfterBreak="0">
    <w:nsid w:val="7A805D26"/>
    <w:multiLevelType w:val="multilevel"/>
    <w:tmpl w:val="824C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5208069">
    <w:abstractNumId w:val="13"/>
  </w:num>
  <w:num w:numId="2" w16cid:durableId="368720622">
    <w:abstractNumId w:val="22"/>
  </w:num>
  <w:num w:numId="3" w16cid:durableId="1361470688">
    <w:abstractNumId w:val="11"/>
  </w:num>
  <w:num w:numId="4" w16cid:durableId="1096831784">
    <w:abstractNumId w:val="23"/>
  </w:num>
  <w:num w:numId="5" w16cid:durableId="997466634">
    <w:abstractNumId w:val="0"/>
  </w:num>
  <w:num w:numId="6" w16cid:durableId="22832038">
    <w:abstractNumId w:val="5"/>
  </w:num>
  <w:num w:numId="7" w16cid:durableId="1432319953">
    <w:abstractNumId w:val="20"/>
  </w:num>
  <w:num w:numId="8" w16cid:durableId="1230573548">
    <w:abstractNumId w:val="3"/>
  </w:num>
  <w:num w:numId="9" w16cid:durableId="820578829">
    <w:abstractNumId w:val="14"/>
  </w:num>
  <w:num w:numId="10" w16cid:durableId="283923860">
    <w:abstractNumId w:val="21"/>
  </w:num>
  <w:num w:numId="11" w16cid:durableId="1264068406">
    <w:abstractNumId w:val="4"/>
  </w:num>
  <w:num w:numId="12" w16cid:durableId="1976253258">
    <w:abstractNumId w:val="19"/>
  </w:num>
  <w:num w:numId="13" w16cid:durableId="1243174705">
    <w:abstractNumId w:val="16"/>
  </w:num>
  <w:num w:numId="14" w16cid:durableId="293407494">
    <w:abstractNumId w:val="8"/>
  </w:num>
  <w:num w:numId="15" w16cid:durableId="1871256187">
    <w:abstractNumId w:val="7"/>
  </w:num>
  <w:num w:numId="16" w16cid:durableId="204828546">
    <w:abstractNumId w:val="6"/>
  </w:num>
  <w:num w:numId="17" w16cid:durableId="93596519">
    <w:abstractNumId w:val="17"/>
  </w:num>
  <w:num w:numId="18" w16cid:durableId="719595418">
    <w:abstractNumId w:val="24"/>
  </w:num>
  <w:num w:numId="19" w16cid:durableId="1016930637">
    <w:abstractNumId w:val="15"/>
  </w:num>
  <w:num w:numId="20" w16cid:durableId="1558321797">
    <w:abstractNumId w:val="9"/>
  </w:num>
  <w:num w:numId="21" w16cid:durableId="1712265909">
    <w:abstractNumId w:val="25"/>
  </w:num>
  <w:num w:numId="22" w16cid:durableId="988896665">
    <w:abstractNumId w:val="18"/>
  </w:num>
  <w:num w:numId="23" w16cid:durableId="6451439">
    <w:abstractNumId w:val="1"/>
  </w:num>
  <w:num w:numId="24" w16cid:durableId="690882217">
    <w:abstractNumId w:val="10"/>
  </w:num>
  <w:num w:numId="25" w16cid:durableId="1064646026">
    <w:abstractNumId w:val="12"/>
  </w:num>
  <w:num w:numId="26" w16cid:durableId="1287814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C3"/>
    <w:rsid w:val="00007E3D"/>
    <w:rsid w:val="000B5550"/>
    <w:rsid w:val="0013633B"/>
    <w:rsid w:val="001711DC"/>
    <w:rsid w:val="0018046D"/>
    <w:rsid w:val="001C2F0D"/>
    <w:rsid w:val="002105AF"/>
    <w:rsid w:val="00234654"/>
    <w:rsid w:val="00253A9F"/>
    <w:rsid w:val="00261B60"/>
    <w:rsid w:val="00277298"/>
    <w:rsid w:val="00277B7B"/>
    <w:rsid w:val="002823CB"/>
    <w:rsid w:val="00283D68"/>
    <w:rsid w:val="002A52C3"/>
    <w:rsid w:val="002D6D98"/>
    <w:rsid w:val="00305F4A"/>
    <w:rsid w:val="00350E54"/>
    <w:rsid w:val="003608D8"/>
    <w:rsid w:val="00371823"/>
    <w:rsid w:val="003C59E1"/>
    <w:rsid w:val="003E6493"/>
    <w:rsid w:val="003F0CE4"/>
    <w:rsid w:val="003F7097"/>
    <w:rsid w:val="004415C9"/>
    <w:rsid w:val="00491A07"/>
    <w:rsid w:val="004A573C"/>
    <w:rsid w:val="004F2D74"/>
    <w:rsid w:val="005140F9"/>
    <w:rsid w:val="00520931"/>
    <w:rsid w:val="00534753"/>
    <w:rsid w:val="00536AA6"/>
    <w:rsid w:val="005F7857"/>
    <w:rsid w:val="00642C2E"/>
    <w:rsid w:val="0065590A"/>
    <w:rsid w:val="006645D3"/>
    <w:rsid w:val="006A2EED"/>
    <w:rsid w:val="006E3889"/>
    <w:rsid w:val="00704923"/>
    <w:rsid w:val="007115D6"/>
    <w:rsid w:val="00746626"/>
    <w:rsid w:val="007B5623"/>
    <w:rsid w:val="007F1D30"/>
    <w:rsid w:val="008220A2"/>
    <w:rsid w:val="008743B7"/>
    <w:rsid w:val="00897553"/>
    <w:rsid w:val="00920D82"/>
    <w:rsid w:val="00944E7C"/>
    <w:rsid w:val="0098474F"/>
    <w:rsid w:val="009B6264"/>
    <w:rsid w:val="009C126C"/>
    <w:rsid w:val="00A0657B"/>
    <w:rsid w:val="00A44AD9"/>
    <w:rsid w:val="00A62D10"/>
    <w:rsid w:val="00A81E9A"/>
    <w:rsid w:val="00AC01D9"/>
    <w:rsid w:val="00B0587F"/>
    <w:rsid w:val="00B2743A"/>
    <w:rsid w:val="00B30AEC"/>
    <w:rsid w:val="00B67C71"/>
    <w:rsid w:val="00B71793"/>
    <w:rsid w:val="00B73294"/>
    <w:rsid w:val="00B80447"/>
    <w:rsid w:val="00B84762"/>
    <w:rsid w:val="00BB701D"/>
    <w:rsid w:val="00BE1B75"/>
    <w:rsid w:val="00BF048A"/>
    <w:rsid w:val="00BF625A"/>
    <w:rsid w:val="00C069A2"/>
    <w:rsid w:val="00C14A4E"/>
    <w:rsid w:val="00C27E07"/>
    <w:rsid w:val="00C61510"/>
    <w:rsid w:val="00CA5FB5"/>
    <w:rsid w:val="00CB7417"/>
    <w:rsid w:val="00CF7A2A"/>
    <w:rsid w:val="00D2248D"/>
    <w:rsid w:val="00D4242F"/>
    <w:rsid w:val="00D63C57"/>
    <w:rsid w:val="00DB34BF"/>
    <w:rsid w:val="00E171E5"/>
    <w:rsid w:val="00E532EE"/>
    <w:rsid w:val="00E62A76"/>
    <w:rsid w:val="00E65239"/>
    <w:rsid w:val="00EB2982"/>
    <w:rsid w:val="00EB3221"/>
    <w:rsid w:val="00F76116"/>
    <w:rsid w:val="00FA50DD"/>
    <w:rsid w:val="00FC20D0"/>
    <w:rsid w:val="00FE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96EC3"/>
  <w15:chartTrackingRefBased/>
  <w15:docId w15:val="{D2750F39-0A99-9243-A8B6-B4C17BF2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D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D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D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D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D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D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D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D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D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D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D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D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D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D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D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D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D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D6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1E5"/>
  </w:style>
  <w:style w:type="paragraph" w:styleId="Footer">
    <w:name w:val="footer"/>
    <w:basedOn w:val="Normal"/>
    <w:link w:val="Foot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1E5"/>
  </w:style>
  <w:style w:type="table" w:styleId="TableGrid">
    <w:name w:val="Table Grid"/>
    <w:basedOn w:val="TableNormal"/>
    <w:uiPriority w:val="39"/>
    <w:rsid w:val="002D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2EE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sv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33" Type="http://schemas.openxmlformats.org/officeDocument/2006/relationships/image" Target="media/image23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bbc.co.uk/newsround" TargetMode="External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svg"/><Relationship Id="rId31" Type="http://schemas.openxmlformats.org/officeDocument/2006/relationships/image" Target="media/image21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image" Target="media/image20.png"/><Relationship Id="rId35" Type="http://schemas.openxmlformats.org/officeDocument/2006/relationships/image" Target="media/image25.sv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xantheveneziani/Library/CloudStorage/OneDrive-St.Katharine'sKnockholtCoEPrimarySchool/St%20Katharine's%20-%20Documents/Class%20Planning%20and%20Resources/00%20Curriculum%20Folder/Archive%20Curriculum%20Overviews/Curriculum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8360f5-9ab7-4410-914a-f4a595fc8287" xsi:nil="true"/>
    <lcf76f155ced4ddcb4097134ff3c332f xmlns="63da085b-5fb0-4649-bed2-69c2a29e4ea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6B17CDFD33F4A8B3B30FF6FA202A9" ma:contentTypeVersion="20" ma:contentTypeDescription="Create a new document." ma:contentTypeScope="" ma:versionID="254426382fc8bbc6456a5111dbecc71d">
  <xsd:schema xmlns:xsd="http://www.w3.org/2001/XMLSchema" xmlns:xs="http://www.w3.org/2001/XMLSchema" xmlns:p="http://schemas.microsoft.com/office/2006/metadata/properties" xmlns:ns2="63da085b-5fb0-4649-bed2-69c2a29e4eaa" xmlns:ns3="258360f5-9ab7-4410-914a-f4a595fc8287" targetNamespace="http://schemas.microsoft.com/office/2006/metadata/properties" ma:root="true" ma:fieldsID="ca2c8e88f37eaad032bedd99d0aa8771" ns2:_="" ns3:_="">
    <xsd:import namespace="63da085b-5fb0-4649-bed2-69c2a29e4eaa"/>
    <xsd:import namespace="258360f5-9ab7-4410-914a-f4a595fc8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a085b-5fb0-4649-bed2-69c2a29e4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23bcb6-57ea-4405-82d7-46035135b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360f5-9ab7-4410-914a-f4a595fc8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e66c53e-82e5-47fe-bc2a-c2db36bf2b68}" ma:internalName="TaxCatchAll" ma:showField="CatchAllData" ma:web="258360f5-9ab7-4410-914a-f4a595fc8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7A115-E8B4-4D9C-A047-655C97BDB9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DEC795-B7B0-49C0-B3BC-F2F7DF5D5CB6}">
  <ds:schemaRefs>
    <ds:schemaRef ds:uri="http://schemas.microsoft.com/office/2006/metadata/properties"/>
    <ds:schemaRef ds:uri="http://schemas.microsoft.com/office/infopath/2007/PartnerControls"/>
    <ds:schemaRef ds:uri="258360f5-9ab7-4410-914a-f4a595fc8287"/>
    <ds:schemaRef ds:uri="63da085b-5fb0-4649-bed2-69c2a29e4eaa"/>
  </ds:schemaRefs>
</ds:datastoreItem>
</file>

<file path=customXml/itemProps3.xml><?xml version="1.0" encoding="utf-8"?>
<ds:datastoreItem xmlns:ds="http://schemas.openxmlformats.org/officeDocument/2006/customXml" ds:itemID="{5AC14C97-22D3-4445-904C-C177748F1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a085b-5fb0-4649-bed2-69c2a29e4eaa"/>
    <ds:schemaRef ds:uri="258360f5-9ab7-4410-914a-f4a595fc8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 template.dotx</Template>
  <TotalTime>34</TotalTime>
  <Pages>5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Xanthe Veneziani</cp:lastModifiedBy>
  <cp:revision>37</cp:revision>
  <cp:lastPrinted>2026-02-11T13:52:00Z</cp:lastPrinted>
  <dcterms:created xsi:type="dcterms:W3CDTF">2026-05-09T09:14:00Z</dcterms:created>
  <dcterms:modified xsi:type="dcterms:W3CDTF">2026-06-01T15:05:00Z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0x0101009656B17CDFD33F4A8B3B30FF6FA202A9</vt:lpwstr>
  </property>
  <property fmtid="{D5CDD505-2E9C-101B-9397-08002B2CF9AE}" pid="3" name="MediaServiceImageTags">
    <vt:lpwstr/>
  </property>
</Properties>
</file>