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ody>
    <w:p w:rsidRPr="00DB34BF" w:rsidR="00E171E5" w:rsidP="00DB34BF" w:rsidRDefault="00A0657B" w14:paraId="79CF2B6F" w14:textId="1AEB4A90">
      <w:pPr>
        <w:jc w:val="center"/>
        <w:rPr>
          <w:b/>
          <w:bCs/>
          <w:noProof/>
          <w:color w:val="000000" w:themeColor="text1"/>
          <w:sz w:val="72"/>
          <w:szCs w:val="72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A6FB0C9" wp14:editId="6FBC3F2E">
            <wp:simplePos x="0" y="0"/>
            <wp:positionH relativeFrom="margin">
              <wp:posOffset>-495300</wp:posOffset>
            </wp:positionH>
            <wp:positionV relativeFrom="paragraph">
              <wp:posOffset>-194945</wp:posOffset>
            </wp:positionV>
            <wp:extent cx="899160" cy="539115"/>
            <wp:effectExtent l="0" t="0" r="0" b="0"/>
            <wp:wrapNone/>
            <wp:docPr id="162565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1451" name="Picture 16256514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4BF" w:rsidR="00CA5FB5">
        <w:rPr>
          <w:b/>
          <w:bCs/>
          <w:noProof/>
          <w:color w:val="000000" w:themeColor="text1"/>
          <w:sz w:val="44"/>
          <w:szCs w:val="44"/>
        </w:rPr>
        <w:t xml:space="preserve">Curriculum - </w:t>
      </w:r>
      <w:r w:rsidRPr="00DB34BF" w:rsidR="006E3889">
        <w:rPr>
          <w:b/>
          <w:bCs/>
          <w:noProof/>
          <w:color w:val="000000" w:themeColor="text1"/>
          <w:sz w:val="44"/>
          <w:szCs w:val="44"/>
        </w:rPr>
        <w:t xml:space="preserve">Term </w:t>
      </w:r>
      <w:r w:rsidR="00C27E07">
        <w:rPr>
          <w:b/>
          <w:bCs/>
          <w:noProof/>
          <w:color w:val="000000" w:themeColor="text1"/>
          <w:sz w:val="44"/>
          <w:szCs w:val="44"/>
        </w:rPr>
        <w:t>6</w:t>
      </w:r>
      <w:r w:rsidRPr="00DB34BF" w:rsidR="006E3889">
        <w:rPr>
          <w:b/>
          <w:bCs/>
          <w:noProof/>
          <w:color w:val="000000" w:themeColor="text1"/>
          <w:sz w:val="44"/>
          <w:szCs w:val="44"/>
        </w:rPr>
        <w:t xml:space="preserve"> </w:t>
      </w:r>
      <w:r w:rsidR="00C27E07">
        <w:rPr>
          <w:b/>
          <w:bCs/>
          <w:noProof/>
          <w:color w:val="000000" w:themeColor="text1"/>
          <w:sz w:val="44"/>
          <w:szCs w:val="44"/>
        </w:rPr>
        <w:t>June/July</w:t>
      </w:r>
      <w:r w:rsidRPr="00DB34BF" w:rsidR="006E3889">
        <w:rPr>
          <w:b/>
          <w:bCs/>
          <w:noProof/>
          <w:color w:val="000000" w:themeColor="text1"/>
          <w:sz w:val="44"/>
          <w:szCs w:val="44"/>
        </w:rPr>
        <w:t xml:space="preserve"> 202</w:t>
      </w:r>
      <w:r w:rsidR="00C27E07">
        <w:rPr>
          <w:b/>
          <w:bCs/>
          <w:noProof/>
          <w:color w:val="000000" w:themeColor="text1"/>
          <w:sz w:val="44"/>
          <w:szCs w:val="44"/>
        </w:rPr>
        <w:t>6</w:t>
      </w:r>
    </w:p>
    <w:p w:rsidRPr="00DB34BF" w:rsidR="00B67C71" w:rsidP="00DB34BF" w:rsidRDefault="00674192" w14:paraId="1BC22A87" w14:textId="05BA2C14">
      <w:pPr>
        <w:jc w:val="center"/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  <w:sz w:val="72"/>
          <w:szCs w:val="72"/>
        </w:rPr>
        <w:t>SQUIRREL</w:t>
      </w:r>
      <w:r w:rsidR="00B82B41">
        <w:rPr>
          <w:b/>
          <w:bCs/>
          <w:noProof/>
          <w:color w:val="000000" w:themeColor="text1"/>
          <w:sz w:val="72"/>
          <w:szCs w:val="72"/>
        </w:rPr>
        <w:t>S</w:t>
      </w:r>
      <w:r w:rsidRPr="00DB34BF" w:rsidR="00E65239">
        <w:rPr>
          <w:b/>
          <w:bCs/>
          <w:noProof/>
          <w:color w:val="000000" w:themeColor="text1"/>
          <w:sz w:val="72"/>
          <w:szCs w:val="72"/>
        </w:rPr>
        <w:t xml:space="preserve"> Y</w:t>
      </w:r>
      <w:r>
        <w:rPr>
          <w:b/>
          <w:bCs/>
          <w:noProof/>
          <w:color w:val="000000" w:themeColor="text1"/>
          <w:sz w:val="72"/>
          <w:szCs w:val="72"/>
        </w:rPr>
        <w:t>2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6645D3" w:rsidTr="3C580765" w14:paraId="05EACCFE" w14:textId="77777777">
        <w:trPr>
          <w:trHeight w:val="567"/>
        </w:trPr>
        <w:tc>
          <w:tcPr>
            <w:tcW w:w="2547" w:type="dxa"/>
            <w:vMerge w:val="restart"/>
            <w:shd w:val="clear" w:color="auto" w:fill="DAE9F7" w:themeFill="text2" w:themeFillTint="1A"/>
            <w:tcMar/>
            <w:vAlign w:val="center"/>
          </w:tcPr>
          <w:p w:rsidR="006645D3" w:rsidP="00491A07" w:rsidRDefault="006645D3" w14:paraId="02E6316C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Topic for the Term</w:t>
            </w:r>
          </w:p>
        </w:tc>
        <w:tc>
          <w:tcPr>
            <w:tcW w:w="6469" w:type="dxa"/>
            <w:shd w:val="clear" w:color="auto" w:fill="DAE9F7" w:themeFill="text2" w:themeFillTint="1A"/>
            <w:tcMar/>
            <w:vAlign w:val="center"/>
          </w:tcPr>
          <w:p w:rsidR="006645D3" w:rsidP="001711DC" w:rsidRDefault="006645D3" w14:paraId="5402AE6F" w14:textId="77777777">
            <w:pPr>
              <w:jc w:val="center"/>
              <w:rPr>
                <w:b/>
                <w:bCs/>
              </w:rPr>
            </w:pPr>
          </w:p>
        </w:tc>
      </w:tr>
      <w:tr w:rsidR="006645D3" w:rsidTr="3C580765" w14:paraId="7ABAAB71" w14:textId="77777777">
        <w:trPr>
          <w:trHeight w:val="735"/>
        </w:trPr>
        <w:tc>
          <w:tcPr>
            <w:tcW w:w="2547" w:type="dxa"/>
            <w:vMerge/>
            <w:tcMar/>
            <w:vAlign w:val="center"/>
          </w:tcPr>
          <w:p w:rsidR="006645D3" w:rsidP="00491A07" w:rsidRDefault="006645D3" w14:paraId="1BC6EFA3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D63C57" w:rsidR="006645D3" w:rsidP="001711DC" w:rsidRDefault="006645D3" w14:paraId="39E3FF01" w14:textId="797BA05B">
            <w:r w:rsidR="74E849D3">
              <w:rPr/>
              <w:t xml:space="preserve">Sensational Safari </w:t>
            </w:r>
          </w:p>
        </w:tc>
      </w:tr>
      <w:tr w:rsidR="006645D3" w:rsidTr="3C580765" w14:paraId="69F981EB" w14:textId="77777777">
        <w:trPr>
          <w:trHeight w:val="735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6645D3" w:rsidP="00491A07" w:rsidRDefault="003F7097" w14:paraId="66500556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What we’ll be learning</w:t>
            </w:r>
            <w:r w:rsidR="00491A07">
              <w:rPr>
                <w:b/>
                <w:bCs/>
              </w:rPr>
              <w:t xml:space="preserve"> 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283D68" w:rsidR="006645D3" w:rsidP="00277298" w:rsidRDefault="006645D3" w14:paraId="26E994AD" w14:textId="6C35A3AB">
            <w:pPr>
              <w:pStyle w:val="ListParagraph"/>
              <w:numPr>
                <w:ilvl w:val="0"/>
                <w:numId w:val="4"/>
              </w:numPr>
              <w:rPr/>
            </w:pPr>
            <w:r w:rsidR="083048E7">
              <w:rPr/>
              <w:t xml:space="preserve">We will continue our topic from last half term going into greater depth. </w:t>
            </w:r>
          </w:p>
        </w:tc>
      </w:tr>
    </w:tbl>
    <w:p w:rsidR="00305F4A" w:rsidRDefault="00305F4A" w14:paraId="23FA02BE" w14:textId="77777777"/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2D6D98" w:rsidTr="3C580765" w14:paraId="6995C950" w14:textId="77777777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tcMar/>
            <w:vAlign w:val="center"/>
          </w:tcPr>
          <w:p w:rsidRPr="009C126C" w:rsidR="002D6D98" w:rsidP="00277298" w:rsidRDefault="00FE2FC8" w14:paraId="4947FBDA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4937779" wp14:editId="7C01C4FD">
                  <wp:simplePos x="0" y="0"/>
                  <wp:positionH relativeFrom="margin">
                    <wp:posOffset>-325755</wp:posOffset>
                  </wp:positionH>
                  <wp:positionV relativeFrom="paragraph">
                    <wp:posOffset>-912495</wp:posOffset>
                  </wp:positionV>
                  <wp:extent cx="2019300" cy="2019300"/>
                  <wp:effectExtent l="0" t="0" r="0" b="0"/>
                  <wp:wrapNone/>
                  <wp:docPr id="1887723247" name="Graphic 26" descr="Open book with table lamp, books, pen and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723247" name="Graphic 1887723247" descr="Open book with table lamp, books, pen and penci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26C" w:rsidR="00305F4A">
              <w:rPr>
                <w:b/>
                <w:bCs/>
                <w:sz w:val="40"/>
                <w:szCs w:val="40"/>
              </w:rPr>
              <w:t>English</w:t>
            </w:r>
          </w:p>
        </w:tc>
      </w:tr>
      <w:tr w:rsidR="00305F4A" w:rsidTr="3C580765" w14:paraId="470AD5D7" w14:textId="77777777">
        <w:trPr>
          <w:trHeight w:val="800"/>
        </w:trPr>
        <w:tc>
          <w:tcPr>
            <w:tcW w:w="2547" w:type="dxa"/>
            <w:tcMar/>
            <w:vAlign w:val="center"/>
          </w:tcPr>
          <w:p w:rsidRPr="00283D68" w:rsidR="00305F4A" w:rsidP="00277298" w:rsidRDefault="00305F4A" w14:paraId="3258EA37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Reading</w:t>
            </w:r>
          </w:p>
          <w:p w:rsidR="00305F4A" w:rsidP="00277298" w:rsidRDefault="00305F4A" w14:paraId="181E05E4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tcMar/>
            <w:vAlign w:val="center"/>
          </w:tcPr>
          <w:p w:rsidRPr="009C126C" w:rsidR="00305F4A" w:rsidP="00277298" w:rsidRDefault="00305F4A" w14:paraId="218B24AE" w14:textId="642D2113">
            <w:pPr>
              <w:pStyle w:val="ListParagraph"/>
              <w:numPr>
                <w:ilvl w:val="0"/>
                <w:numId w:val="1"/>
              </w:numPr>
              <w:rPr/>
            </w:pPr>
            <w:r w:rsidR="2E9CB14B">
              <w:rPr/>
              <w:t>We will share a range of African based stories.</w:t>
            </w:r>
          </w:p>
          <w:p w:rsidRPr="009C126C" w:rsidR="00305F4A" w:rsidP="3C580765" w:rsidRDefault="00305F4A" w14:paraId="52D4C15C" w14:textId="64B20099">
            <w:pPr>
              <w:pStyle w:val="Normal"/>
              <w:ind w:left="0"/>
            </w:pPr>
          </w:p>
        </w:tc>
      </w:tr>
      <w:tr w:rsidR="00305F4A" w:rsidTr="3C580765" w14:paraId="70AA8F4E" w14:textId="77777777">
        <w:trPr>
          <w:trHeight w:val="340"/>
        </w:trPr>
        <w:tc>
          <w:tcPr>
            <w:tcW w:w="2547" w:type="dxa"/>
            <w:tcMar/>
            <w:vAlign w:val="center"/>
          </w:tcPr>
          <w:p w:rsidR="00305F4A" w:rsidP="00277298" w:rsidRDefault="00305F4A" w14:paraId="05BA76C5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Whole class </w:t>
            </w:r>
            <w:r w:rsidR="009C126C">
              <w:rPr>
                <w:b/>
                <w:bCs/>
              </w:rPr>
              <w:t>book</w:t>
            </w:r>
          </w:p>
        </w:tc>
        <w:tc>
          <w:tcPr>
            <w:tcW w:w="6469" w:type="dxa"/>
            <w:tcMar/>
            <w:vAlign w:val="center"/>
          </w:tcPr>
          <w:p w:rsidRPr="00277298" w:rsidR="00305F4A" w:rsidP="00277298" w:rsidRDefault="001711DC" w14:paraId="5D6B18FD" w14:textId="77777777"/>
        </w:tc>
      </w:tr>
      <w:tr w:rsidR="00305F4A" w:rsidTr="3C580765" w14:paraId="3B8F93A6" w14:textId="77777777">
        <w:trPr>
          <w:trHeight w:val="800"/>
        </w:trPr>
        <w:tc>
          <w:tcPr>
            <w:tcW w:w="2547" w:type="dxa"/>
            <w:tcMar/>
            <w:vAlign w:val="center"/>
          </w:tcPr>
          <w:p w:rsidRPr="00283D68" w:rsidR="009C126C" w:rsidP="00277298" w:rsidRDefault="009C126C" w14:paraId="5A4884AB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Writing</w:t>
            </w:r>
          </w:p>
          <w:p w:rsidR="00305F4A" w:rsidP="00277298" w:rsidRDefault="00305F4A" w14:paraId="2B166C2A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tcMar/>
            <w:vAlign w:val="center"/>
          </w:tcPr>
          <w:p w:rsidRPr="009C126C" w:rsidR="00305F4A" w:rsidP="00277298" w:rsidRDefault="00305F4A" w14:paraId="0F367B8B" w14:textId="13D278E1">
            <w:pPr>
              <w:pStyle w:val="ListParagraph"/>
              <w:numPr>
                <w:ilvl w:val="0"/>
                <w:numId w:val="2"/>
              </w:numPr>
              <w:rPr/>
            </w:pPr>
            <w:r w:rsidRPr="3C580765" w:rsidR="0B4AE9B7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 xml:space="preserve">Narrative - </w:t>
            </w:r>
            <w:r w:rsidRPr="3C580765" w:rsidR="0B4AE9B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We will look at picture books involving Africa.  We will write setting and character descriptions, re-tell narratives and write our own endings/inserts using our various Write Stuff lenses and skills.   </w:t>
            </w:r>
          </w:p>
          <w:p w:rsidRPr="009C126C" w:rsidR="00305F4A" w:rsidP="3C580765" w:rsidRDefault="00305F4A" w14:paraId="5C61C2A0" w14:textId="18F8BA83">
            <w:pPr>
              <w:pStyle w:val="ListParagraph"/>
              <w:numPr>
                <w:ilvl w:val="0"/>
                <w:numId w:val="2"/>
              </w:numPr>
              <w:spacing w:before="0" w:beforeAutospacing="off" w:after="160" w:afterAutospacing="off" w:line="257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C580765" w:rsidR="0B4AE9B7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 xml:space="preserve">Postcards – </w:t>
            </w:r>
            <w:r w:rsidRPr="3C580765" w:rsidR="0B4AE9B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We will learn the difference between formal and informal writing and send postcards from Africa using past and future tense. </w:t>
            </w:r>
          </w:p>
          <w:p w:rsidRPr="009C126C" w:rsidR="00305F4A" w:rsidP="3C580765" w:rsidRDefault="00305F4A" w14:paraId="2B87ACEE" w14:textId="178B88CB">
            <w:pPr>
              <w:pStyle w:val="ListParagraph"/>
              <w:numPr>
                <w:ilvl w:val="0"/>
                <w:numId w:val="2"/>
              </w:numPr>
              <w:spacing w:before="0" w:beforeAutospacing="off" w:after="160" w:afterAutospacing="off" w:line="257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C580765" w:rsidR="0B4AE9B7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 xml:space="preserve">Non-fiction – </w:t>
            </w:r>
            <w:r w:rsidRPr="3C580765" w:rsidR="0B4AE9B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we will create a travel brochure about Africa and write instructions on how to make a healthy recipe. </w:t>
            </w:r>
          </w:p>
          <w:p w:rsidRPr="009C126C" w:rsidR="00305F4A" w:rsidP="3C580765" w:rsidRDefault="00305F4A" w14:paraId="3621C17D" w14:textId="1A4A576F">
            <w:pPr>
              <w:pStyle w:val="ListParagraph"/>
              <w:numPr>
                <w:ilvl w:val="0"/>
                <w:numId w:val="2"/>
              </w:numPr>
              <w:spacing w:before="0" w:beforeAutospacing="off" w:after="160" w:afterAutospacing="off" w:line="257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C580765" w:rsidR="0B4AE9B7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 xml:space="preserve">Biography – </w:t>
            </w:r>
            <w:r w:rsidRPr="3C580765" w:rsidR="0B4AE9B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We will learn </w:t>
            </w:r>
            <w:r w:rsidRPr="3C580765" w:rsidR="0B4AE9B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more</w:t>
            </w:r>
            <w:r w:rsidRPr="3C580765" w:rsidR="0B4AE9B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about Muta Maathai.</w:t>
            </w:r>
          </w:p>
          <w:p w:rsidRPr="009C126C" w:rsidR="00305F4A" w:rsidP="00277298" w:rsidRDefault="00305F4A" w14:paraId="16404B25" w14:textId="6B35921F">
            <w:pPr>
              <w:pStyle w:val="ListParagraph"/>
              <w:numPr>
                <w:ilvl w:val="0"/>
                <w:numId w:val="2"/>
              </w:numPr>
              <w:rPr/>
            </w:pPr>
          </w:p>
        </w:tc>
      </w:tr>
      <w:tr w:rsidR="009C126C" w:rsidTr="3C580765" w14:paraId="237E23FF" w14:textId="77777777">
        <w:trPr>
          <w:trHeight w:val="567"/>
        </w:trPr>
        <w:tc>
          <w:tcPr>
            <w:tcW w:w="2547" w:type="dxa"/>
            <w:tcMar/>
            <w:vAlign w:val="center"/>
          </w:tcPr>
          <w:p w:rsidRPr="00283D68" w:rsidR="009C126C" w:rsidP="00277298" w:rsidRDefault="009C126C" w14:paraId="0E200C8B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Grammar, Spelling &amp; </w:t>
            </w:r>
            <w:r w:rsidR="00AC01D9">
              <w:rPr>
                <w:b/>
                <w:bCs/>
              </w:rPr>
              <w:t>Punctuation</w:t>
            </w:r>
          </w:p>
        </w:tc>
        <w:tc>
          <w:tcPr>
            <w:tcW w:w="6469" w:type="dxa"/>
            <w:tcMar/>
            <w:vAlign w:val="center"/>
          </w:tcPr>
          <w:p w:rsidRPr="009C126C" w:rsidR="009C126C" w:rsidP="00277298" w:rsidRDefault="009C126C" w14:paraId="7E8DDDAD" w14:textId="46886A57">
            <w:pPr>
              <w:pStyle w:val="ListParagraph"/>
              <w:numPr>
                <w:ilvl w:val="0"/>
                <w:numId w:val="3"/>
              </w:numPr>
              <w:rPr/>
            </w:pPr>
            <w:r w:rsidR="1B4970BD">
              <w:rPr/>
              <w:t xml:space="preserve">We will continue to learn the rules for suffixes and prefixes including un, dis, ness, </w:t>
            </w:r>
            <w:r w:rsidR="1B4970BD">
              <w:rPr/>
              <w:t>ful</w:t>
            </w:r>
            <w:r w:rsidR="1B4970BD">
              <w:rPr/>
              <w:t xml:space="preserve">, </w:t>
            </w:r>
            <w:r w:rsidR="1B4970BD">
              <w:rPr/>
              <w:t>ment</w:t>
            </w:r>
            <w:r w:rsidR="1B4970BD">
              <w:rPr/>
              <w:t xml:space="preserve">, er, est, </w:t>
            </w:r>
            <w:r w:rsidR="1B4970BD">
              <w:rPr/>
              <w:t>ing</w:t>
            </w:r>
            <w:r w:rsidR="1B4970BD">
              <w:rPr/>
              <w:t xml:space="preserve"> and ed. We will edit work and be confident using a range of punctuation including commas, question marks, exclamation </w:t>
            </w:r>
            <w:r w:rsidR="1B4970BD">
              <w:rPr/>
              <w:t>ma</w:t>
            </w:r>
            <w:r w:rsidR="27F6E464">
              <w:rPr/>
              <w:t>rks</w:t>
            </w:r>
            <w:r w:rsidR="27F6E464">
              <w:rPr/>
              <w:t xml:space="preserve"> and apostrophes (for both possession and contractions). </w:t>
            </w:r>
          </w:p>
        </w:tc>
      </w:tr>
      <w:tr w:rsidR="001711DC" w:rsidTr="3C580765" w14:paraId="2FBDF0FD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283D68" w:rsidR="001711DC" w:rsidP="00277298" w:rsidRDefault="001711DC" w14:paraId="3937A190" w14:textId="77777777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tcMar/>
            <w:vAlign w:val="center"/>
          </w:tcPr>
          <w:p w:rsidRPr="00283D68" w:rsidR="001711DC" w:rsidP="001711DC" w:rsidRDefault="001711DC" w14:paraId="263DE66F" w14:textId="0009776F">
            <w:r w:rsidR="158CE189">
              <w:rPr/>
              <w:t xml:space="preserve">Practise the suffix rules from the handout given at our recent parent meetings, focusing on short and long-vowel sounds and the rule for y changing to i. </w:t>
            </w:r>
          </w:p>
        </w:tc>
      </w:tr>
    </w:tbl>
    <w:p w:rsidR="00371823" w:rsidP="00283D68" w:rsidRDefault="00371823" w14:paraId="24D2EA63" w14:textId="77777777">
      <w:pPr>
        <w:rPr>
          <w:b/>
          <w:bCs/>
        </w:rPr>
      </w:pPr>
    </w:p>
    <w:p w:rsidR="002D6D98" w:rsidP="00283D68" w:rsidRDefault="002D6D98" w14:paraId="4A768E96" w14:textId="77777777">
      <w:pPr>
        <w:rPr>
          <w:b/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:rsidTr="3C580765" w14:paraId="27B6D502" w14:textId="77777777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tcMar/>
            <w:vAlign w:val="center"/>
          </w:tcPr>
          <w:p w:rsidRPr="009C126C" w:rsidR="00371823" w:rsidP="00A33ED6" w:rsidRDefault="00FE2FC8" w14:paraId="4148FA4B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7D2955E" wp14:editId="480DA934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-567055</wp:posOffset>
                  </wp:positionV>
                  <wp:extent cx="1533525" cy="1533525"/>
                  <wp:effectExtent l="0" t="0" r="0" b="0"/>
                  <wp:wrapNone/>
                  <wp:docPr id="1033882979" name="Graphic 27" descr="Graph paper with calculator, ruler, highlighter, and penc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882979" name="Graphic 1033882979" descr="Graph paper with calculator, ruler, highlighter, and pencils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  <w:sz w:val="40"/>
                <w:szCs w:val="40"/>
              </w:rPr>
              <w:t>Maths</w:t>
            </w:r>
          </w:p>
        </w:tc>
      </w:tr>
      <w:tr w:rsidR="00371823" w:rsidTr="3C580765" w14:paraId="341702B1" w14:textId="77777777">
        <w:trPr>
          <w:trHeight w:val="800"/>
        </w:trPr>
        <w:tc>
          <w:tcPr>
            <w:tcW w:w="2547" w:type="dxa"/>
            <w:tcMar/>
            <w:vAlign w:val="center"/>
          </w:tcPr>
          <w:p w:rsidR="00371823" w:rsidP="00371823" w:rsidRDefault="00371823" w14:paraId="2C166553" w14:textId="3D653671">
            <w:pPr>
              <w:jc w:val="right"/>
              <w:rPr>
                <w:b w:val="1"/>
                <w:bCs w:val="1"/>
              </w:rPr>
            </w:pPr>
            <w:r w:rsidRPr="3C580765" w:rsidR="5A64D04C">
              <w:rPr>
                <w:b w:val="1"/>
                <w:bCs w:val="1"/>
              </w:rPr>
              <w:t>Time</w:t>
            </w:r>
          </w:p>
        </w:tc>
        <w:tc>
          <w:tcPr>
            <w:tcW w:w="6469" w:type="dxa"/>
            <w:tcMar/>
            <w:vAlign w:val="center"/>
          </w:tcPr>
          <w:p w:rsidRPr="009C126C" w:rsidR="00371823" w:rsidP="00371823" w:rsidRDefault="00371823" w14:paraId="3A6C8DA4" w14:textId="5A00A8EE">
            <w:pPr>
              <w:pStyle w:val="ListParagraph"/>
              <w:numPr>
                <w:ilvl w:val="0"/>
                <w:numId w:val="5"/>
              </w:numPr>
              <w:rPr/>
            </w:pPr>
            <w:r w:rsidR="5A64D04C">
              <w:rPr/>
              <w:t>We will recap telling o’clock and half past from year 1.</w:t>
            </w:r>
          </w:p>
          <w:p w:rsidRPr="009C126C" w:rsidR="00371823" w:rsidP="00371823" w:rsidRDefault="00371823" w14:paraId="13CE9A7E" w14:textId="08A7F38E">
            <w:pPr>
              <w:pStyle w:val="ListParagraph"/>
              <w:numPr>
                <w:ilvl w:val="0"/>
                <w:numId w:val="5"/>
              </w:numPr>
              <w:rPr/>
            </w:pPr>
            <w:r w:rsidR="5A64D04C">
              <w:rPr/>
              <w:t>We will learn how to tell quarter past and quarter to.</w:t>
            </w:r>
          </w:p>
          <w:p w:rsidRPr="009C126C" w:rsidR="00371823" w:rsidP="00371823" w:rsidRDefault="00371823" w14:paraId="7239F272" w14:textId="69646DCF">
            <w:pPr>
              <w:pStyle w:val="ListParagraph"/>
              <w:numPr>
                <w:ilvl w:val="0"/>
                <w:numId w:val="5"/>
              </w:numPr>
              <w:rPr/>
            </w:pPr>
            <w:r w:rsidR="5A64D04C">
              <w:rPr/>
              <w:t xml:space="preserve">We will then be able to tell the time in five minute intervals. </w:t>
            </w:r>
          </w:p>
        </w:tc>
      </w:tr>
      <w:tr w:rsidR="00371823" w:rsidTr="3C580765" w14:paraId="70C681FF" w14:textId="77777777">
        <w:trPr>
          <w:trHeight w:val="340"/>
        </w:trPr>
        <w:tc>
          <w:tcPr>
            <w:tcW w:w="2547" w:type="dxa"/>
            <w:tcMar/>
            <w:vAlign w:val="center"/>
          </w:tcPr>
          <w:p w:rsidR="00371823" w:rsidP="00371823" w:rsidRDefault="00371823" w14:paraId="71CEFCC4" w14:textId="7932FE41">
            <w:pPr>
              <w:jc w:val="right"/>
              <w:rPr>
                <w:b w:val="1"/>
                <w:bCs w:val="1"/>
              </w:rPr>
            </w:pPr>
            <w:r w:rsidRPr="3C580765" w:rsidR="5A64D04C">
              <w:rPr>
                <w:b w:val="1"/>
                <w:bCs w:val="1"/>
              </w:rPr>
              <w:t>Statistics</w:t>
            </w:r>
          </w:p>
        </w:tc>
        <w:tc>
          <w:tcPr>
            <w:tcW w:w="6469" w:type="dxa"/>
            <w:tcMar/>
            <w:vAlign w:val="center"/>
          </w:tcPr>
          <w:p w:rsidRPr="00277298" w:rsidR="00371823" w:rsidP="001C2F0D" w:rsidRDefault="00371823" w14:paraId="0D58BE29" w14:textId="483FAFE9">
            <w:pPr>
              <w:pStyle w:val="ListParagraph"/>
              <w:numPr>
                <w:ilvl w:val="0"/>
                <w:numId w:val="5"/>
              </w:numPr>
              <w:rPr/>
            </w:pPr>
            <w:r w:rsidR="5A64D04C">
              <w:rPr/>
              <w:t xml:space="preserve">We will learn about tally charts, tables and block graphs. </w:t>
            </w:r>
          </w:p>
          <w:p w:rsidRPr="00277298" w:rsidR="00371823" w:rsidP="001C2F0D" w:rsidRDefault="00371823" w14:paraId="51E7AF41" w14:textId="66B1522D">
            <w:pPr>
              <w:pStyle w:val="ListParagraph"/>
              <w:numPr>
                <w:ilvl w:val="0"/>
                <w:numId w:val="5"/>
              </w:numPr>
              <w:rPr/>
            </w:pPr>
            <w:r w:rsidR="5A64D04C">
              <w:rPr/>
              <w:t>We will collect and interpret data depicting it in a variety of ways.</w:t>
            </w:r>
          </w:p>
          <w:p w:rsidRPr="00277298" w:rsidR="00371823" w:rsidP="001C2F0D" w:rsidRDefault="00371823" w14:paraId="44C9B10D" w14:textId="77B14FB5">
            <w:pPr>
              <w:pStyle w:val="ListParagraph"/>
              <w:numPr>
                <w:ilvl w:val="0"/>
                <w:numId w:val="5"/>
              </w:numPr>
              <w:rPr/>
            </w:pPr>
            <w:r w:rsidR="5A64D04C">
              <w:rPr/>
              <w:t xml:space="preserve">We will be confident using scales of 2, 5 or 10. </w:t>
            </w:r>
          </w:p>
          <w:p w:rsidRPr="00277298" w:rsidR="00371823" w:rsidP="001C2F0D" w:rsidRDefault="00371823" w14:paraId="2CC3DB72" w14:textId="06A3C55C">
            <w:pPr>
              <w:pStyle w:val="ListParagraph"/>
              <w:numPr>
                <w:ilvl w:val="0"/>
                <w:numId w:val="5"/>
              </w:numPr>
              <w:rPr/>
            </w:pPr>
            <w:r w:rsidR="5A64D04C">
              <w:rPr/>
              <w:t>We will be able to answer questions about these.</w:t>
            </w:r>
          </w:p>
        </w:tc>
      </w:tr>
      <w:tr w:rsidR="00371823" w:rsidTr="3C580765" w14:paraId="5D2B2502" w14:textId="77777777">
        <w:trPr>
          <w:trHeight w:val="800"/>
        </w:trPr>
        <w:tc>
          <w:tcPr>
            <w:tcW w:w="2547" w:type="dxa"/>
            <w:tcMar/>
            <w:vAlign w:val="center"/>
          </w:tcPr>
          <w:p w:rsidR="00371823" w:rsidP="00371823" w:rsidRDefault="00371823" w14:paraId="0A760ED3" w14:textId="7448D577">
            <w:pPr>
              <w:jc w:val="right"/>
              <w:rPr>
                <w:b w:val="1"/>
                <w:bCs w:val="1"/>
              </w:rPr>
            </w:pPr>
            <w:r w:rsidRPr="3C580765" w:rsidR="5A64D04C">
              <w:rPr>
                <w:b w:val="1"/>
                <w:bCs w:val="1"/>
              </w:rPr>
              <w:t>Geometry – position and direction</w:t>
            </w:r>
          </w:p>
        </w:tc>
        <w:tc>
          <w:tcPr>
            <w:tcW w:w="6469" w:type="dxa"/>
            <w:tcMar/>
            <w:vAlign w:val="center"/>
          </w:tcPr>
          <w:p w:rsidRPr="009C126C" w:rsidR="00371823" w:rsidP="00371823" w:rsidRDefault="00371823" w14:paraId="1789B0FB" w14:textId="234C9631">
            <w:pPr>
              <w:pStyle w:val="ListParagraph"/>
              <w:numPr>
                <w:ilvl w:val="0"/>
                <w:numId w:val="5"/>
              </w:numPr>
              <w:rPr/>
            </w:pPr>
            <w:r w:rsidR="5A64D04C">
              <w:rPr/>
              <w:t>Describe directions and turns.</w:t>
            </w:r>
          </w:p>
          <w:p w:rsidRPr="009C126C" w:rsidR="00371823" w:rsidP="00371823" w:rsidRDefault="00371823" w14:paraId="6E235971" w14:textId="3DA09B90">
            <w:pPr>
              <w:pStyle w:val="ListParagraph"/>
              <w:numPr>
                <w:ilvl w:val="0"/>
                <w:numId w:val="5"/>
              </w:numPr>
              <w:rPr/>
            </w:pPr>
            <w:r w:rsidR="5A64D04C">
              <w:rPr/>
              <w:t xml:space="preserve">Be able to rotate and move shapes and patterns. </w:t>
            </w:r>
          </w:p>
        </w:tc>
      </w:tr>
      <w:tr w:rsidR="00371823" w:rsidTr="3C580765" w14:paraId="639CB450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283D68" w:rsidR="00371823" w:rsidP="00A33ED6" w:rsidRDefault="00371823" w14:paraId="5B379936" w14:textId="77777777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tcMar/>
            <w:vAlign w:val="center"/>
          </w:tcPr>
          <w:p w:rsidRPr="00283D68" w:rsidR="00371823" w:rsidP="00A33ED6" w:rsidRDefault="00371823" w14:paraId="7EFDA480" w14:textId="2852F58E">
            <w:r w:rsidR="55B63DAB">
              <w:rPr/>
              <w:t xml:space="preserve">Encourage your child to wear a watch and get them to come and </w:t>
            </w:r>
            <w:r w:rsidR="55B63DAB">
              <w:rPr/>
              <w:t>notify you</w:t>
            </w:r>
            <w:r w:rsidR="55B63DAB">
              <w:rPr/>
              <w:t xml:space="preserve"> when it is a set time. </w:t>
            </w:r>
          </w:p>
        </w:tc>
      </w:tr>
    </w:tbl>
    <w:p w:rsidR="00E171E5" w:rsidP="00283D68" w:rsidRDefault="00E171E5" w14:paraId="0DBE5DF9" w14:textId="77777777">
      <w:pPr>
        <w:rPr>
          <w:rFonts w:ascii="Segoe UI Emoji" w:hAnsi="Segoe UI Emoji" w:cs="Segoe UI Emoj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:rsidTr="3C580765" w14:paraId="54AE7113" w14:textId="77777777">
        <w:trPr>
          <w:trHeight w:val="800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371823" w:rsidP="00261B60" w:rsidRDefault="00261B60" w14:paraId="5B27C510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3D39C999" wp14:editId="29786E1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-492760</wp:posOffset>
                  </wp:positionV>
                  <wp:extent cx="838200" cy="838200"/>
                  <wp:effectExtent l="0" t="0" r="0" b="0"/>
                  <wp:wrapNone/>
                  <wp:docPr id="2015171222" name="Graphic 14" descr="Microscope with chemical flas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171222" name="Graphic 2015171222" descr="Microscope with chemical flasks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371823">
              <w:rPr>
                <w:b/>
                <w:bCs/>
              </w:rPr>
              <w:t>Science</w:t>
            </w:r>
          </w:p>
        </w:tc>
        <w:tc>
          <w:tcPr>
            <w:tcW w:w="6469" w:type="dxa"/>
            <w:tcMar/>
            <w:vAlign w:val="center"/>
          </w:tcPr>
          <w:p w:rsidR="744F2968" w:rsidP="3C580765" w:rsidRDefault="744F2968" w14:paraId="0ECD1374" w14:textId="7FA5F71E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C580765" w:rsidR="744F2968">
              <w:rPr>
                <w:b w:val="1"/>
                <w:bCs w:val="1"/>
              </w:rPr>
              <w:t>PLANTS</w:t>
            </w:r>
          </w:p>
          <w:p w:rsidRPr="00283D68" w:rsidR="005F7857" w:rsidP="005F7857" w:rsidRDefault="005F7857" w14:paraId="20D07902" w14:textId="77777777">
            <w:pPr>
              <w:rPr>
                <w:b/>
                <w:bCs/>
              </w:rPr>
            </w:pPr>
          </w:p>
          <w:p w:rsidRPr="009C126C" w:rsidR="00371823" w:rsidP="00277B7B" w:rsidRDefault="00371823" w14:paraId="5A0A2185" w14:textId="3D9C994C">
            <w:pPr>
              <w:pStyle w:val="ListParagraph"/>
              <w:numPr>
                <w:ilvl w:val="0"/>
                <w:numId w:val="6"/>
              </w:numPr>
              <w:rPr/>
            </w:pPr>
            <w:r w:rsidRPr="3C580765" w:rsidR="744F2968">
              <w:rPr>
                <w:rFonts w:ascii="Calibri" w:hAnsi="Calibri" w:eastAsia="Calibri" w:cs="Calibri"/>
                <w:noProof w:val="0"/>
                <w:color w:val="130019"/>
                <w:sz w:val="24"/>
                <w:szCs w:val="24"/>
                <w:lang w:val="en-GB"/>
              </w:rPr>
              <w:t xml:space="preserve">The children will continue to </w:t>
            </w:r>
            <w:r w:rsidRPr="3C580765" w:rsidR="744F2968">
              <w:rPr>
                <w:rFonts w:ascii="Calibri" w:hAnsi="Calibri" w:eastAsia="Calibri" w:cs="Calibri"/>
                <w:noProof w:val="0"/>
                <w:color w:val="130019"/>
                <w:sz w:val="24"/>
                <w:szCs w:val="24"/>
                <w:lang w:val="en-GB"/>
              </w:rPr>
              <w:t>observe</w:t>
            </w:r>
            <w:r w:rsidRPr="3C580765" w:rsidR="744F2968">
              <w:rPr>
                <w:rFonts w:ascii="Calibri" w:hAnsi="Calibri" w:eastAsia="Calibri" w:cs="Calibri"/>
                <w:noProof w:val="0"/>
                <w:color w:val="130019"/>
                <w:sz w:val="24"/>
                <w:szCs w:val="24"/>
                <w:lang w:val="en-GB"/>
              </w:rPr>
              <w:t xml:space="preserve"> and explore how seeds and bulbs grow into mature plants</w:t>
            </w:r>
            <w:r w:rsidRPr="3C580765" w:rsidR="744F2968">
              <w:rPr>
                <w:rFonts w:ascii="Calibri" w:hAnsi="Calibri" w:eastAsia="Calibri" w:cs="Calibri"/>
                <w:noProof w:val="0"/>
                <w:color w:val="130019"/>
                <w:sz w:val="24"/>
                <w:szCs w:val="24"/>
                <w:lang w:val="en-GB"/>
              </w:rPr>
              <w:t xml:space="preserve">.  </w:t>
            </w:r>
            <w:r w:rsidRPr="3C580765" w:rsidR="744F2968">
              <w:rPr>
                <w:rFonts w:ascii="Calibri" w:hAnsi="Calibri" w:eastAsia="Calibri" w:cs="Calibri"/>
                <w:noProof w:val="0"/>
                <w:color w:val="130019"/>
                <w:sz w:val="24"/>
                <w:szCs w:val="24"/>
                <w:lang w:val="en-GB"/>
              </w:rPr>
              <w:t xml:space="preserve">We will be completing a variety of investigations to find out that plants need water, </w:t>
            </w:r>
            <w:r w:rsidRPr="3C580765" w:rsidR="744F2968">
              <w:rPr>
                <w:rFonts w:ascii="Calibri" w:hAnsi="Calibri" w:eastAsia="Calibri" w:cs="Calibri"/>
                <w:noProof w:val="0"/>
                <w:color w:val="130019"/>
                <w:sz w:val="24"/>
                <w:szCs w:val="24"/>
                <w:lang w:val="en-GB"/>
              </w:rPr>
              <w:t>light</w:t>
            </w:r>
            <w:r w:rsidRPr="3C580765" w:rsidR="744F2968">
              <w:rPr>
                <w:rFonts w:ascii="Calibri" w:hAnsi="Calibri" w:eastAsia="Calibri" w:cs="Calibri"/>
                <w:noProof w:val="0"/>
                <w:color w:val="130019"/>
                <w:sz w:val="24"/>
                <w:szCs w:val="24"/>
                <w:lang w:val="en-GB"/>
              </w:rPr>
              <w:t xml:space="preserve"> and a suitable temperature to grow and stay healthy</w:t>
            </w:r>
            <w:r w:rsidRPr="3C580765" w:rsidR="744F2968">
              <w:rPr>
                <w:rFonts w:ascii="Calibri" w:hAnsi="Calibri" w:eastAsia="Calibri" w:cs="Calibri"/>
                <w:noProof w:val="0"/>
                <w:color w:val="130019"/>
                <w:sz w:val="24"/>
                <w:szCs w:val="24"/>
                <w:lang w:val="en-GB"/>
              </w:rPr>
              <w:t xml:space="preserve">.  </w:t>
            </w:r>
          </w:p>
          <w:p w:rsidRPr="009C126C" w:rsidR="00371823" w:rsidP="00277B7B" w:rsidRDefault="00371823" w14:paraId="4A101F48" w14:textId="30C30E07">
            <w:pPr>
              <w:pStyle w:val="ListParagraph"/>
              <w:numPr>
                <w:ilvl w:val="0"/>
                <w:numId w:val="6"/>
              </w:numPr>
              <w:rPr/>
            </w:pPr>
            <w:r w:rsidR="744F2968">
              <w:rPr/>
              <w:t xml:space="preserve">The children will be planning their own investigations and learning how to test fairly and observe changes. </w:t>
            </w:r>
          </w:p>
          <w:p w:rsidRPr="009C126C" w:rsidR="00371823" w:rsidP="00277B7B" w:rsidRDefault="00371823" w14:paraId="78BF0EF9" w14:textId="540D8927">
            <w:pPr>
              <w:pStyle w:val="ListParagraph"/>
              <w:numPr>
                <w:ilvl w:val="0"/>
                <w:numId w:val="6"/>
              </w:numPr>
              <w:rPr/>
            </w:pPr>
            <w:r w:rsidR="744F2968">
              <w:rPr/>
              <w:t xml:space="preserve">We will also have a week devoted to science around the theme of travel. </w:t>
            </w:r>
          </w:p>
        </w:tc>
      </w:tr>
      <w:tr w:rsidR="00371823" w:rsidTr="3C580765" w14:paraId="08F90DF7" w14:textId="77777777">
        <w:trPr>
          <w:trHeight w:val="340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283D68" w:rsidR="00371823" w:rsidP="00007E3D" w:rsidRDefault="004415C9" w14:paraId="4334C117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45297FA4" wp14:editId="263F8658">
                  <wp:simplePos x="0" y="0"/>
                  <wp:positionH relativeFrom="column">
                    <wp:posOffset>-474980</wp:posOffset>
                  </wp:positionH>
                  <wp:positionV relativeFrom="paragraph">
                    <wp:posOffset>-259715</wp:posOffset>
                  </wp:positionV>
                  <wp:extent cx="1209675" cy="1209675"/>
                  <wp:effectExtent l="0" t="0" r="0" b="0"/>
                  <wp:wrapNone/>
                  <wp:docPr id="1244443019" name="Graphic 15" descr="Three brushes with paint tube and a swash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443019" name="Graphic 1244443019" descr="Three brushes with paint tube and a swash of paint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</w:rPr>
              <w:t>A</w:t>
            </w:r>
            <w:r w:rsidRPr="00283D68" w:rsidR="00371823">
              <w:rPr>
                <w:b/>
                <w:bCs/>
              </w:rPr>
              <w:t>rt &amp; Design Technology</w:t>
            </w:r>
          </w:p>
          <w:p w:rsidR="00371823" w:rsidP="00007E3D" w:rsidRDefault="00371823" w14:paraId="59E06B5E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tcMar/>
            <w:vAlign w:val="center"/>
          </w:tcPr>
          <w:p w:rsidR="7FE9734B" w:rsidP="3C580765" w:rsidRDefault="7FE9734B" w14:paraId="0F46D50F" w14:textId="232CD46D">
            <w:pPr>
              <w:pStyle w:val="ListParagraph"/>
              <w:numPr>
                <w:ilvl w:val="0"/>
                <w:numId w:val="7"/>
              </w:numPr>
              <w:rPr/>
            </w:pPr>
            <w:r w:rsidR="7FE9734B">
              <w:rPr/>
              <w:t xml:space="preserve">We will look at African </w:t>
            </w:r>
            <w:r w:rsidR="7FE9734B">
              <w:rPr/>
              <w:t>patterns</w:t>
            </w:r>
            <w:r w:rsidR="7FE9734B">
              <w:rPr/>
              <w:t xml:space="preserve"> and colours.</w:t>
            </w:r>
          </w:p>
          <w:p w:rsidRPr="00277298" w:rsidR="00371823" w:rsidP="001C2F0D" w:rsidRDefault="00371823" w14:paraId="0918289D" w14:textId="0555605A">
            <w:pPr>
              <w:pStyle w:val="ListParagraph"/>
              <w:numPr>
                <w:ilvl w:val="0"/>
                <w:numId w:val="7"/>
              </w:numPr>
              <w:rPr/>
            </w:pPr>
            <w:r w:rsidR="7FE9734B">
              <w:rPr/>
              <w:t xml:space="preserve">We will learn about the artist Esther Malangu Ndbele </w:t>
            </w:r>
          </w:p>
          <w:p w:rsidRPr="00277298" w:rsidR="00371823" w:rsidP="001C2F0D" w:rsidRDefault="00371823" w14:paraId="2C79098C" w14:textId="09265A62">
            <w:pPr>
              <w:pStyle w:val="ListParagraph"/>
              <w:numPr>
                <w:ilvl w:val="0"/>
                <w:numId w:val="7"/>
              </w:numPr>
              <w:rPr/>
            </w:pPr>
            <w:r w:rsidR="7FE9734B">
              <w:rPr/>
              <w:t xml:space="preserve">We will make and decorate African inspired clay coil pots. </w:t>
            </w:r>
          </w:p>
          <w:p w:rsidRPr="00277298" w:rsidR="00371823" w:rsidP="001C2F0D" w:rsidRDefault="00371823" w14:paraId="085B8936" w14:textId="2B831C54">
            <w:pPr>
              <w:pStyle w:val="ListParagraph"/>
              <w:numPr>
                <w:ilvl w:val="0"/>
                <w:numId w:val="7"/>
              </w:numPr>
              <w:rPr/>
            </w:pPr>
            <w:r w:rsidR="7FE9734B">
              <w:rPr/>
              <w:t xml:space="preserve">We will create moving monsters. </w:t>
            </w:r>
          </w:p>
          <w:p w:rsidRPr="00277298" w:rsidR="00371823" w:rsidP="001C2F0D" w:rsidRDefault="00371823" w14:paraId="1183D117" w14:textId="36339145">
            <w:pPr>
              <w:pStyle w:val="ListParagraph"/>
              <w:numPr>
                <w:ilvl w:val="0"/>
                <w:numId w:val="7"/>
              </w:numPr>
              <w:rPr/>
            </w:pPr>
            <w:r w:rsidR="7FE9734B">
              <w:rPr/>
              <w:t xml:space="preserve">We will create moving African Savannah dioramas. </w:t>
            </w:r>
          </w:p>
        </w:tc>
      </w:tr>
      <w:tr w:rsidR="00371823" w:rsidTr="3C580765" w14:paraId="3889B2AF" w14:textId="77777777">
        <w:trPr>
          <w:trHeight w:val="800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283D68" w:rsidR="00371823" w:rsidP="00007E3D" w:rsidRDefault="004415C9" w14:paraId="55996F75" w14:textId="77777777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04F7AA5" wp14:editId="1E54E6D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-26670</wp:posOffset>
                  </wp:positionV>
                  <wp:extent cx="904875" cy="904875"/>
                  <wp:effectExtent l="0" t="0" r="0" b="0"/>
                  <wp:wrapNone/>
                  <wp:docPr id="461674885" name="Graphic 23" descr="A robot with a raised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74885" name="Graphic 461674885" descr="A robot with a raised arm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371823">
              <w:rPr>
                <w:b/>
                <w:bCs/>
              </w:rPr>
              <w:t>Computing</w:t>
            </w:r>
          </w:p>
          <w:p w:rsidR="00371823" w:rsidP="00007E3D" w:rsidRDefault="00371823" w14:paraId="7A55B437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tcMar/>
            <w:vAlign w:val="center"/>
          </w:tcPr>
          <w:p w:rsidRPr="009C126C" w:rsidR="00371823" w:rsidP="7188A011" w:rsidRDefault="00371823" w14:paraId="65770E8F" w14:textId="580D3317">
            <w:pPr>
              <w:pStyle w:val="Normal"/>
              <w:ind w:left="0"/>
            </w:pPr>
            <w:r w:rsidRPr="7188A011" w:rsidR="45D46160">
              <w:rPr>
                <w:rFonts w:ascii="DM Sans" w:hAnsi="DM Sans" w:eastAsia="DM Sans" w:cs="DM Sans"/>
                <w:b w:val="0"/>
                <w:bCs w:val="0"/>
                <w:noProof w:val="0"/>
                <w:color w:val="130019"/>
                <w:lang w:val="en-GB"/>
              </w:rPr>
              <w:t>Programming B - programming quizzes</w:t>
            </w:r>
          </w:p>
          <w:p w:rsidRPr="009C126C" w:rsidR="00371823" w:rsidP="7188A011" w:rsidRDefault="00371823" w14:paraId="76B7C4BB" w14:textId="62B9931A">
            <w:pPr>
              <w:pStyle w:val="ListParagraph"/>
              <w:numPr>
                <w:ilvl w:val="0"/>
                <w:numId w:val="15"/>
              </w:numPr>
              <w:spacing w:before="165" w:beforeAutospacing="off" w:after="165" w:afterAutospacing="off"/>
              <w:rPr>
                <w:rFonts w:ascii="Helvetica" w:hAnsi="Helvetica" w:eastAsia="Helvetica" w:cs="Helvetica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7188A011" w:rsidR="45D46160">
              <w:rPr>
                <w:rFonts w:ascii="Helvetica" w:hAnsi="Helvetica" w:eastAsia="Helvetica" w:cs="Helvetica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ScratchJr recap </w:t>
            </w:r>
          </w:p>
          <w:p w:rsidRPr="009C126C" w:rsidR="00371823" w:rsidP="7188A011" w:rsidRDefault="00371823" w14:paraId="20966EB3" w14:textId="51311A50">
            <w:pPr>
              <w:pStyle w:val="ListParagraph"/>
              <w:numPr>
                <w:ilvl w:val="0"/>
                <w:numId w:val="15"/>
              </w:numPr>
              <w:spacing w:before="165" w:beforeAutospacing="off" w:after="165" w:afterAutospacing="off"/>
              <w:rPr>
                <w:rFonts w:ascii="Helvetica" w:hAnsi="Helvetica" w:eastAsia="Helvetica" w:cs="Helvetica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7188A011" w:rsidR="45D46160">
              <w:rPr>
                <w:rFonts w:ascii="Helvetica" w:hAnsi="Helvetica" w:eastAsia="Helvetica" w:cs="Helvetica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Outcomes</w:t>
            </w:r>
          </w:p>
          <w:p w:rsidRPr="009C126C" w:rsidR="00371823" w:rsidP="7188A011" w:rsidRDefault="00371823" w14:paraId="4C9C0FF3" w14:textId="7F2C4BA3">
            <w:pPr>
              <w:pStyle w:val="ListParagraph"/>
              <w:numPr>
                <w:ilvl w:val="0"/>
                <w:numId w:val="15"/>
              </w:numPr>
              <w:spacing w:before="165" w:beforeAutospacing="off" w:after="165" w:afterAutospacing="off"/>
              <w:rPr>
                <w:rFonts w:ascii="Helvetica" w:hAnsi="Helvetica" w:eastAsia="Helvetica" w:cs="Helvetica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7188A011" w:rsidR="45D46160">
              <w:rPr>
                <w:rFonts w:ascii="Helvetica" w:hAnsi="Helvetica" w:eastAsia="Helvetica" w:cs="Helvetica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Using a design</w:t>
            </w:r>
          </w:p>
          <w:p w:rsidRPr="009C126C" w:rsidR="00371823" w:rsidP="7188A011" w:rsidRDefault="00371823" w14:paraId="76730B1A" w14:textId="71A8ACF9">
            <w:pPr>
              <w:pStyle w:val="ListParagraph"/>
              <w:numPr>
                <w:ilvl w:val="0"/>
                <w:numId w:val="15"/>
              </w:numPr>
              <w:spacing w:before="165" w:beforeAutospacing="off" w:after="165" w:afterAutospacing="off"/>
              <w:rPr>
                <w:rFonts w:ascii="Helvetica" w:hAnsi="Helvetica" w:eastAsia="Helvetica" w:cs="Helvetica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7188A011" w:rsidR="45D46160">
              <w:rPr>
                <w:rFonts w:ascii="Helvetica" w:hAnsi="Helvetica" w:eastAsia="Helvetica" w:cs="Helvetica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Changing a design</w:t>
            </w:r>
          </w:p>
          <w:p w:rsidRPr="009C126C" w:rsidR="00371823" w:rsidP="7188A011" w:rsidRDefault="00371823" w14:paraId="5D535DC0" w14:textId="37EEBFE8">
            <w:pPr>
              <w:pStyle w:val="ListParagraph"/>
              <w:numPr>
                <w:ilvl w:val="0"/>
                <w:numId w:val="15"/>
              </w:numPr>
              <w:spacing w:before="165" w:beforeAutospacing="off" w:after="165" w:afterAutospacing="off"/>
              <w:rPr>
                <w:rFonts w:ascii="Helvetica" w:hAnsi="Helvetica" w:eastAsia="Helvetica" w:cs="Helvetica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7188A011" w:rsidR="45D46160">
              <w:rPr>
                <w:rFonts w:ascii="Helvetica" w:hAnsi="Helvetica" w:eastAsia="Helvetica" w:cs="Helvetica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Designing and creating a programme</w:t>
            </w:r>
          </w:p>
          <w:p w:rsidRPr="009C126C" w:rsidR="00371823" w:rsidP="7188A011" w:rsidRDefault="00371823" w14:paraId="44EFA495" w14:textId="23184398">
            <w:pPr>
              <w:pStyle w:val="ListParagraph"/>
              <w:numPr>
                <w:ilvl w:val="0"/>
                <w:numId w:val="15"/>
              </w:numPr>
              <w:spacing w:before="165" w:beforeAutospacing="off" w:after="165" w:afterAutospacing="off"/>
              <w:rPr>
                <w:rFonts w:ascii="Helvetica" w:hAnsi="Helvetica" w:eastAsia="Helvetica" w:cs="Helvetica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7188A011" w:rsidR="45D46160">
              <w:rPr>
                <w:rFonts w:ascii="Helvetica" w:hAnsi="Helvetica" w:eastAsia="Helvetica" w:cs="Helvetica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evaluation</w:t>
            </w:r>
          </w:p>
        </w:tc>
      </w:tr>
      <w:tr w:rsidR="00371823" w:rsidTr="3C580765" w14:paraId="68AAD2E4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FC20D0" w:rsidP="00007E3D" w:rsidRDefault="004415C9" w14:paraId="1598B327" w14:textId="77777777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6A266F2" wp14:editId="48F9DED5">
                  <wp:simplePos x="0" y="0"/>
                  <wp:positionH relativeFrom="column">
                    <wp:posOffset>-314960</wp:posOffset>
                  </wp:positionH>
                  <wp:positionV relativeFrom="paragraph">
                    <wp:posOffset>-121920</wp:posOffset>
                  </wp:positionV>
                  <wp:extent cx="1190625" cy="1190625"/>
                  <wp:effectExtent l="0" t="0" r="0" b="0"/>
                  <wp:wrapNone/>
                  <wp:docPr id="2140088998" name="Graphic 19" descr="A flying Pterano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88998" name="Graphic 2140088998" descr="A flying Pteranodon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371823">
              <w:rPr>
                <w:b/>
                <w:bCs/>
              </w:rPr>
              <w:t xml:space="preserve">History &amp; </w:t>
            </w:r>
          </w:p>
          <w:p w:rsidRPr="00283D68" w:rsidR="00371823" w:rsidP="00FC20D0" w:rsidRDefault="00371823" w14:paraId="1E1D8EE6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Geography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283D68" w:rsidR="00371823" w:rsidP="00371823" w:rsidRDefault="00371823" w14:paraId="5682D863" w14:textId="131836B7">
            <w:pPr>
              <w:pStyle w:val="ListParagraph"/>
              <w:numPr>
                <w:ilvl w:val="0"/>
                <w:numId w:val="8"/>
              </w:numPr>
              <w:rPr/>
            </w:pPr>
            <w:r w:rsidR="4745F39B">
              <w:rPr/>
              <w:t>We3 will continue learning about Africa.</w:t>
            </w:r>
          </w:p>
          <w:p w:rsidRPr="00283D68" w:rsidR="00371823" w:rsidP="00371823" w:rsidRDefault="00371823" w14:paraId="68586BB0" w14:textId="50EEF2C6">
            <w:pPr>
              <w:pStyle w:val="ListParagraph"/>
              <w:numPr>
                <w:ilvl w:val="0"/>
                <w:numId w:val="8"/>
              </w:numPr>
              <w:rPr/>
            </w:pPr>
            <w:r w:rsidR="4745F39B">
              <w:rPr/>
              <w:t xml:space="preserve">We will look at the lifestyle of children living in both a city and a </w:t>
            </w:r>
            <w:r w:rsidR="4745F39B">
              <w:rPr/>
              <w:t>rural</w:t>
            </w:r>
            <w:r w:rsidR="4745F39B">
              <w:rPr/>
              <w:t xml:space="preserve"> part of Africa and compare their lives to our identifying similarities and differences.</w:t>
            </w:r>
          </w:p>
          <w:p w:rsidRPr="00283D68" w:rsidR="00371823" w:rsidP="00371823" w:rsidRDefault="00371823" w14:paraId="6C95BC45" w14:textId="2E61AF7B">
            <w:pPr>
              <w:pStyle w:val="ListParagraph"/>
              <w:numPr>
                <w:ilvl w:val="0"/>
                <w:numId w:val="8"/>
              </w:numPr>
              <w:rPr/>
            </w:pPr>
            <w:r w:rsidR="4745F39B">
              <w:rPr/>
              <w:t xml:space="preserve">We will learn about key features of Africa. </w:t>
            </w:r>
          </w:p>
          <w:p w:rsidRPr="00283D68" w:rsidR="00371823" w:rsidP="00371823" w:rsidRDefault="00371823" w14:paraId="248436B4" w14:textId="2086DB90">
            <w:pPr>
              <w:pStyle w:val="ListParagraph"/>
              <w:numPr>
                <w:ilvl w:val="0"/>
                <w:numId w:val="8"/>
              </w:numPr>
              <w:rPr/>
            </w:pPr>
            <w:r w:rsidR="4745F39B">
              <w:rPr/>
              <w:t xml:space="preserve">We will explore the Masai Mara people. </w:t>
            </w:r>
          </w:p>
          <w:p w:rsidRPr="00283D68" w:rsidR="00371823" w:rsidP="00371823" w:rsidRDefault="00371823" w14:paraId="6EFFDC14" w14:textId="5E3B921D">
            <w:pPr>
              <w:pStyle w:val="ListParagraph"/>
              <w:numPr>
                <w:ilvl w:val="0"/>
                <w:numId w:val="8"/>
              </w:numPr>
              <w:rPr/>
            </w:pPr>
            <w:r w:rsidR="4745F39B">
              <w:rPr/>
              <w:t xml:space="preserve">We will learn about maps and create one of our local </w:t>
            </w:r>
            <w:r w:rsidR="4745F39B">
              <w:rPr/>
              <w:t>area</w:t>
            </w:r>
            <w:r w:rsidR="4745F39B">
              <w:rPr/>
              <w:t xml:space="preserve"> with keys, titles and symbols.  </w:t>
            </w:r>
          </w:p>
        </w:tc>
      </w:tr>
      <w:tr w:rsidR="00007E3D" w:rsidTr="3C580765" w14:paraId="0FB21107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4415C9" w:rsidP="00E65239" w:rsidRDefault="004415C9" w14:paraId="7C6956C2" w14:textId="77777777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715173E" wp14:editId="6D0CAA73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-323850</wp:posOffset>
                  </wp:positionV>
                  <wp:extent cx="1036320" cy="1036320"/>
                  <wp:effectExtent l="0" t="0" r="0" b="0"/>
                  <wp:wrapNone/>
                  <wp:docPr id="1483585093" name="Graphic 24" descr="Various circles and a ring of radi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585093" name="Graphic 1483585093" descr="Various circles and a ring of radial lines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 xml:space="preserve">Religious </w:t>
            </w:r>
          </w:p>
          <w:p w:rsidRPr="00283D68" w:rsidR="00007E3D" w:rsidP="00E65239" w:rsidRDefault="00007E3D" w14:paraId="703239D3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Education 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="00491A07" w:rsidP="00491A07" w:rsidRDefault="00491A07" w14:paraId="51E13C54" w14:textId="68B42400">
            <w:pPr>
              <w:rPr>
                <w:b w:val="1"/>
                <w:bCs w:val="1"/>
              </w:rPr>
            </w:pPr>
            <w:r w:rsidRPr="7188A011" w:rsidR="00491A07">
              <w:rPr>
                <w:b w:val="1"/>
                <w:bCs w:val="1"/>
              </w:rPr>
              <w:t>TERMLY TITLE</w:t>
            </w:r>
            <w:r w:rsidRPr="7188A011" w:rsidR="4BA1916C">
              <w:rPr>
                <w:b w:val="1"/>
                <w:bCs w:val="1"/>
              </w:rPr>
              <w:t>: Islam (continued)</w:t>
            </w:r>
          </w:p>
          <w:p w:rsidRPr="00283D68" w:rsidR="00007E3D" w:rsidP="00007E3D" w:rsidRDefault="00007E3D" w14:paraId="073FD9F9" w14:textId="76E6E43D">
            <w:pPr>
              <w:pStyle w:val="ListParagraph"/>
              <w:numPr>
                <w:ilvl w:val="0"/>
                <w:numId w:val="14"/>
              </w:numPr>
              <w:rPr/>
            </w:pPr>
            <w:r w:rsidR="4BA1916C">
              <w:rPr/>
              <w:t>Mosques near where we live: What can we find out?</w:t>
            </w:r>
          </w:p>
          <w:p w:rsidRPr="00283D68" w:rsidR="00007E3D" w:rsidP="00007E3D" w:rsidRDefault="00007E3D" w14:paraId="2062CB8A" w14:textId="09F0760C">
            <w:pPr>
              <w:pStyle w:val="ListParagraph"/>
              <w:numPr>
                <w:ilvl w:val="0"/>
                <w:numId w:val="14"/>
              </w:numPr>
              <w:rPr/>
            </w:pPr>
            <w:r w:rsidR="4BA1916C">
              <w:rPr/>
              <w:t>What can we learn from Muslim holy words?</w:t>
            </w:r>
          </w:p>
          <w:p w:rsidRPr="00283D68" w:rsidR="00007E3D" w:rsidP="00007E3D" w:rsidRDefault="00007E3D" w14:paraId="5D9636A3" w14:textId="5BC846A9">
            <w:pPr>
              <w:pStyle w:val="ListParagraph"/>
              <w:numPr>
                <w:ilvl w:val="0"/>
                <w:numId w:val="14"/>
              </w:numPr>
              <w:rPr/>
            </w:pPr>
            <w:r w:rsidR="4BA1916C">
              <w:rPr/>
              <w:t>What happens at the celebration of Eid-ul-Fitr, and why?</w:t>
            </w:r>
          </w:p>
          <w:p w:rsidRPr="00283D68" w:rsidR="00007E3D" w:rsidP="00007E3D" w:rsidRDefault="00007E3D" w14:paraId="48D432EA" w14:textId="0D875186">
            <w:pPr>
              <w:pStyle w:val="ListParagraph"/>
              <w:numPr>
                <w:ilvl w:val="0"/>
                <w:numId w:val="14"/>
              </w:numPr>
              <w:rPr/>
            </w:pPr>
            <w:r w:rsidR="4BA1916C">
              <w:rPr/>
              <w:t>Who is a Muslim, and what do they believe? Final learning ideas</w:t>
            </w:r>
          </w:p>
        </w:tc>
      </w:tr>
      <w:tr w:rsidR="00007E3D" w:rsidTr="3C580765" w14:paraId="24AFBB1E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E65239" w:rsidP="00E65239" w:rsidRDefault="00491A07" w14:paraId="3D44011A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6192" behindDoc="0" locked="0" layoutInCell="1" allowOverlap="1" wp14:anchorId="4483AD72" wp14:editId="468AD79A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-176530</wp:posOffset>
                  </wp:positionV>
                  <wp:extent cx="647700" cy="647700"/>
                  <wp:effectExtent l="0" t="0" r="0" b="0"/>
                  <wp:wrapNone/>
                  <wp:docPr id="1476092661" name="Graphic 25" descr="Award ribbon with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092661" name="Graphic 1476092661" descr="Award ribbon with sta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>Physical</w:t>
            </w:r>
          </w:p>
          <w:p w:rsidRPr="00E65239" w:rsidR="00007E3D" w:rsidP="00E65239" w:rsidRDefault="00007E3D" w14:paraId="74EB07D3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Education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BF625A" w:rsidR="00007E3D" w:rsidP="00007E3D" w:rsidRDefault="00007E3D" w14:paraId="719D7D05" w14:textId="3C9768D3">
            <w:pPr>
              <w:pStyle w:val="ListParagraph"/>
              <w:numPr>
                <w:ilvl w:val="0"/>
                <w:numId w:val="10"/>
              </w:numPr>
              <w:rPr/>
            </w:pPr>
            <w:r w:rsidR="7E6D0767">
              <w:rPr/>
              <w:t xml:space="preserve">We will learn about striking and fielding games improving our skills at catching, </w:t>
            </w:r>
            <w:r w:rsidR="7E6D0767">
              <w:rPr/>
              <w:t>retrieving</w:t>
            </w:r>
            <w:r w:rsidR="7E6D0767">
              <w:rPr/>
              <w:t xml:space="preserve"> and batting.</w:t>
            </w:r>
          </w:p>
          <w:p w:rsidRPr="00BF625A" w:rsidR="00007E3D" w:rsidP="00007E3D" w:rsidRDefault="00007E3D" w14:paraId="7798317F" w14:textId="386F5C1F">
            <w:pPr>
              <w:pStyle w:val="ListParagraph"/>
              <w:numPr>
                <w:ilvl w:val="0"/>
                <w:numId w:val="10"/>
              </w:numPr>
              <w:rPr/>
            </w:pPr>
            <w:r w:rsidR="7E6D0767">
              <w:rPr/>
              <w:t xml:space="preserve">We will improve our athletics skills including running, jumping for height and distance and throwing for distance and accuracy. </w:t>
            </w:r>
          </w:p>
        </w:tc>
      </w:tr>
      <w:tr w:rsidR="00007E3D" w:rsidTr="3C580765" w14:paraId="447D58C8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491A07" w:rsidR="00007E3D" w:rsidP="00491A07" w:rsidRDefault="004415C9" w14:paraId="04AA299F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50A6FDE1" wp14:editId="07613442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-21590</wp:posOffset>
                  </wp:positionV>
                  <wp:extent cx="409575" cy="409575"/>
                  <wp:effectExtent l="0" t="0" r="0" b="0"/>
                  <wp:wrapNone/>
                  <wp:docPr id="1594970862" name="Graphic 16" descr="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970862" name="Graphic 1594970862" descr="Hearts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>PSHE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="00491A07" w:rsidP="00491A07" w:rsidRDefault="00491A07" w14:paraId="0F0B6353" w14:textId="5B7EDB6C">
            <w:pPr>
              <w:rPr>
                <w:b w:val="1"/>
                <w:bCs w:val="1"/>
              </w:rPr>
            </w:pPr>
            <w:r w:rsidRPr="3C580765" w:rsidR="18278A91">
              <w:rPr>
                <w:b w:val="1"/>
                <w:bCs w:val="1"/>
              </w:rPr>
              <w:t>Growing and Changing</w:t>
            </w:r>
          </w:p>
          <w:p w:rsidRPr="00283D68" w:rsidR="00007E3D" w:rsidP="00007E3D" w:rsidRDefault="00007E3D" w14:paraId="42EE2139" w14:textId="7FB00220">
            <w:pPr>
              <w:pStyle w:val="ListParagraph"/>
              <w:numPr>
                <w:ilvl w:val="0"/>
                <w:numId w:val="11"/>
              </w:numPr>
              <w:rPr/>
            </w:pPr>
            <w:r w:rsidR="18278A91">
              <w:rPr/>
              <w:t xml:space="preserve">We will learn about how we grow and how to respect privacy.  We will learn about safe people to talk to and how some things should never stay secret. </w:t>
            </w:r>
          </w:p>
        </w:tc>
      </w:tr>
      <w:tr w:rsidR="00007E3D" w:rsidTr="3C580765" w14:paraId="1558DB9D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C20D0" w:rsidR="00007E3D" w:rsidP="00FC20D0" w:rsidRDefault="004415C9" w14:paraId="17C3B8AA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 wp14:anchorId="4532C80A" wp14:editId="2368B2B4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54610</wp:posOffset>
                  </wp:positionV>
                  <wp:extent cx="1257300" cy="1257300"/>
                  <wp:effectExtent l="0" t="0" r="0" b="0"/>
                  <wp:wrapNone/>
                  <wp:docPr id="1095697385" name="Graphic 17" descr="A trum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97385" name="Graphic 1095697385" descr="A trumpet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2461"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>Music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283D68" w:rsidR="00007E3D" w:rsidP="00491A07" w:rsidRDefault="00007E3D" w14:paraId="4A901A96" w14:textId="77777777">
            <w:pPr>
              <w:pStyle w:val="ListParagraph"/>
              <w:numPr>
                <w:ilvl w:val="0"/>
                <w:numId w:val="11"/>
              </w:numPr>
            </w:pPr>
          </w:p>
        </w:tc>
      </w:tr>
      <w:tr w:rsidR="00007E3D" w:rsidTr="3C580765" w14:paraId="33D1A26A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E65239" w:rsidP="00007E3D" w:rsidRDefault="004415C9" w14:paraId="0CEDD7D3" w14:textId="77777777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06F11D3" wp14:editId="3CAC1D3A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-537210</wp:posOffset>
                  </wp:positionV>
                  <wp:extent cx="1228725" cy="1228725"/>
                  <wp:effectExtent l="0" t="0" r="0" b="0"/>
                  <wp:wrapNone/>
                  <wp:docPr id="2087192234" name="Graphic 20" descr="Two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192234" name="Graphic 2087192234" descr="Two speech bubbles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 xml:space="preserve">French </w:t>
            </w:r>
          </w:p>
          <w:p w:rsidR="004415C9" w:rsidP="00007E3D" w:rsidRDefault="00007E3D" w14:paraId="1B7D7F90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with </w:t>
            </w:r>
          </w:p>
          <w:p w:rsidRPr="00283D68" w:rsidR="00007E3D" w:rsidP="00007E3D" w:rsidRDefault="00007E3D" w14:paraId="38937CD9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Madame</w:t>
            </w:r>
            <w:r w:rsidR="00E65239">
              <w:rPr>
                <w:b/>
                <w:bCs/>
              </w:rPr>
              <w:t xml:space="preserve"> </w:t>
            </w:r>
            <w:r w:rsidRPr="00283D68">
              <w:rPr>
                <w:b/>
                <w:bCs/>
              </w:rPr>
              <w:t>Hanna</w:t>
            </w:r>
          </w:p>
          <w:p w:rsidRPr="00283D68" w:rsidR="00007E3D" w:rsidP="00007E3D" w:rsidRDefault="00007E3D" w14:paraId="0D2959E4" w14:textId="77777777">
            <w:pPr>
              <w:jc w:val="right"/>
              <w:rPr>
                <w:rFonts w:ascii="Segoe UI Emoji" w:hAnsi="Segoe UI Emoji" w:cs="Segoe UI Emoji"/>
                <w:b/>
                <w:bCs/>
              </w:rPr>
            </w:pP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283D68" w:rsidR="00007E3D" w:rsidP="00491A07" w:rsidRDefault="00007E3D" w14:paraId="066A3721" w14:textId="77777777">
            <w:pPr>
              <w:pStyle w:val="ListParagraph"/>
              <w:numPr>
                <w:ilvl w:val="0"/>
                <w:numId w:val="11"/>
              </w:numPr>
            </w:pPr>
          </w:p>
        </w:tc>
      </w:tr>
      <w:tr w:rsidR="00AC01D9" w:rsidTr="3C580765" w14:paraId="4A777B32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AC01D9" w:rsidR="00AC01D9" w:rsidP="00007E3D" w:rsidRDefault="00AC01D9" w14:paraId="0C50838B" w14:textId="77777777">
            <w:pPr>
              <w:jc w:val="right"/>
              <w:rPr>
                <w:b/>
                <w:bCs/>
                <w:noProof/>
              </w:rPr>
            </w:pPr>
            <w:r w:rsidRPr="00AC01D9">
              <w:rPr>
                <w:b/>
                <w:bCs/>
                <w:noProof/>
              </w:rPr>
              <w:lastRenderedPageBreak/>
              <w:t>Enrichment Ideas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283D68" w:rsidR="00AC01D9" w:rsidP="00491A07" w:rsidRDefault="00AC01D9" w14:paraId="07D32678" w14:textId="77777777">
            <w:pPr>
              <w:pStyle w:val="ListParagraph"/>
              <w:numPr>
                <w:ilvl w:val="0"/>
                <w:numId w:val="11"/>
              </w:numPr>
            </w:pPr>
          </w:p>
        </w:tc>
      </w:tr>
    </w:tbl>
    <w:p w:rsidRPr="00283D68" w:rsidR="004415C9" w:rsidP="004415C9" w:rsidRDefault="004415C9" w14:paraId="64BE1071" w14:textId="77777777"/>
    <w:sectPr w:rsidRPr="00283D68" w:rsidR="004415C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82F45" w:rsidP="00E171E5" w:rsidRDefault="00082F45" w14:paraId="6E813E41" w14:textId="77777777">
      <w:r>
        <w:separator/>
      </w:r>
    </w:p>
  </w:endnote>
  <w:endnote w:type="continuationSeparator" w:id="0">
    <w:p w:rsidR="00082F45" w:rsidP="00E171E5" w:rsidRDefault="00082F45" w14:paraId="403CE75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82F45" w:rsidP="00E171E5" w:rsidRDefault="00082F45" w14:paraId="18325C96" w14:textId="77777777">
      <w:r>
        <w:separator/>
      </w:r>
    </w:p>
  </w:footnote>
  <w:footnote w:type="continuationSeparator" w:id="0">
    <w:p w:rsidR="00082F45" w:rsidP="00E171E5" w:rsidRDefault="00082F45" w14:paraId="01291041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4">
    <w:nsid w:val="3a54f3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875F16"/>
    <w:multiLevelType w:val="hybridMultilevel"/>
    <w:tmpl w:val="5004F9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94293E"/>
    <w:multiLevelType w:val="hybridMultilevel"/>
    <w:tmpl w:val="D56662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F40DBE"/>
    <w:multiLevelType w:val="hybridMultilevel"/>
    <w:tmpl w:val="0CC435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1C31797"/>
    <w:multiLevelType w:val="hybridMultilevel"/>
    <w:tmpl w:val="71A08FF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B9E3CFD"/>
    <w:multiLevelType w:val="hybridMultilevel"/>
    <w:tmpl w:val="FF90E5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71E5C5F"/>
    <w:multiLevelType w:val="hybridMultilevel"/>
    <w:tmpl w:val="C67285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FC338E"/>
    <w:multiLevelType w:val="hybridMultilevel"/>
    <w:tmpl w:val="08A61D0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6D3799C"/>
    <w:multiLevelType w:val="hybridMultilevel"/>
    <w:tmpl w:val="314A4D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B5C6588"/>
    <w:multiLevelType w:val="hybridMultilevel"/>
    <w:tmpl w:val="A42A7A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4160C4A"/>
    <w:multiLevelType w:val="hybridMultilevel"/>
    <w:tmpl w:val="523643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5B8441F"/>
    <w:multiLevelType w:val="hybridMultilevel"/>
    <w:tmpl w:val="8954C46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5BE04A2"/>
    <w:multiLevelType w:val="hybridMultilevel"/>
    <w:tmpl w:val="E6087D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B840489"/>
    <w:multiLevelType w:val="hybridMultilevel"/>
    <w:tmpl w:val="3AE00C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0930C07"/>
    <w:multiLevelType w:val="hybridMultilevel"/>
    <w:tmpl w:val="46049D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5">
    <w:abstractNumId w:val="14"/>
  </w:num>
  <w:num w:numId="1" w16cid:durableId="1275208069">
    <w:abstractNumId w:val="6"/>
  </w:num>
  <w:num w:numId="2" w16cid:durableId="368720622">
    <w:abstractNumId w:val="12"/>
  </w:num>
  <w:num w:numId="3" w16cid:durableId="1361470688">
    <w:abstractNumId w:val="5"/>
  </w:num>
  <w:num w:numId="4" w16cid:durableId="1096831784">
    <w:abstractNumId w:val="13"/>
  </w:num>
  <w:num w:numId="5" w16cid:durableId="997466634">
    <w:abstractNumId w:val="0"/>
  </w:num>
  <w:num w:numId="6" w16cid:durableId="22832038">
    <w:abstractNumId w:val="3"/>
  </w:num>
  <w:num w:numId="7" w16cid:durableId="1432319953">
    <w:abstractNumId w:val="10"/>
  </w:num>
  <w:num w:numId="8" w16cid:durableId="1230573548">
    <w:abstractNumId w:val="1"/>
  </w:num>
  <w:num w:numId="9" w16cid:durableId="820578829">
    <w:abstractNumId w:val="7"/>
  </w:num>
  <w:num w:numId="10" w16cid:durableId="283923860">
    <w:abstractNumId w:val="11"/>
  </w:num>
  <w:num w:numId="11" w16cid:durableId="1264068406">
    <w:abstractNumId w:val="2"/>
  </w:num>
  <w:num w:numId="12" w16cid:durableId="1976253258">
    <w:abstractNumId w:val="9"/>
  </w:num>
  <w:num w:numId="13" w16cid:durableId="1243174705">
    <w:abstractNumId w:val="8"/>
  </w:num>
  <w:num w:numId="14" w16cid:durableId="2934074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1"/>
  <w:proofState w:spelling="clean" w:grammar="dirty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2C3"/>
    <w:rsid w:val="00007E3D"/>
    <w:rsid w:val="00082F45"/>
    <w:rsid w:val="001711DC"/>
    <w:rsid w:val="001C2F0D"/>
    <w:rsid w:val="00253A9F"/>
    <w:rsid w:val="00261B60"/>
    <w:rsid w:val="00277298"/>
    <w:rsid w:val="00277B7B"/>
    <w:rsid w:val="00283D68"/>
    <w:rsid w:val="002A52C3"/>
    <w:rsid w:val="002D6D98"/>
    <w:rsid w:val="00305F4A"/>
    <w:rsid w:val="00371823"/>
    <w:rsid w:val="003C59E1"/>
    <w:rsid w:val="003F7097"/>
    <w:rsid w:val="004415C9"/>
    <w:rsid w:val="00491A07"/>
    <w:rsid w:val="004A573C"/>
    <w:rsid w:val="00536AA6"/>
    <w:rsid w:val="005F7857"/>
    <w:rsid w:val="0065590A"/>
    <w:rsid w:val="006645D3"/>
    <w:rsid w:val="00674192"/>
    <w:rsid w:val="006E3889"/>
    <w:rsid w:val="00704923"/>
    <w:rsid w:val="007115D6"/>
    <w:rsid w:val="00746626"/>
    <w:rsid w:val="00920D82"/>
    <w:rsid w:val="009C126C"/>
    <w:rsid w:val="00A0657B"/>
    <w:rsid w:val="00A82D9C"/>
    <w:rsid w:val="00AC01D9"/>
    <w:rsid w:val="00B2743A"/>
    <w:rsid w:val="00B67C71"/>
    <w:rsid w:val="00B71793"/>
    <w:rsid w:val="00B82B41"/>
    <w:rsid w:val="00B8EBCD"/>
    <w:rsid w:val="00BE1B75"/>
    <w:rsid w:val="00BF625A"/>
    <w:rsid w:val="00C069A2"/>
    <w:rsid w:val="00C27E07"/>
    <w:rsid w:val="00C61510"/>
    <w:rsid w:val="00C7E9EA"/>
    <w:rsid w:val="00CA5FB5"/>
    <w:rsid w:val="00CF7A2A"/>
    <w:rsid w:val="00D2248D"/>
    <w:rsid w:val="00D4242F"/>
    <w:rsid w:val="00D63C57"/>
    <w:rsid w:val="00DB34BF"/>
    <w:rsid w:val="00E171E5"/>
    <w:rsid w:val="00E65239"/>
    <w:rsid w:val="00EB3221"/>
    <w:rsid w:val="00EC640A"/>
    <w:rsid w:val="00FA50DD"/>
    <w:rsid w:val="00FC20D0"/>
    <w:rsid w:val="00FE2FC8"/>
    <w:rsid w:val="06ACF1A4"/>
    <w:rsid w:val="083048E7"/>
    <w:rsid w:val="0AAD039A"/>
    <w:rsid w:val="0B4AE9B7"/>
    <w:rsid w:val="0BA76661"/>
    <w:rsid w:val="0C1A3D67"/>
    <w:rsid w:val="0F0B17D8"/>
    <w:rsid w:val="0FAC3DAF"/>
    <w:rsid w:val="133298BA"/>
    <w:rsid w:val="158CE189"/>
    <w:rsid w:val="15FD1A73"/>
    <w:rsid w:val="18278A91"/>
    <w:rsid w:val="1B4970BD"/>
    <w:rsid w:val="21EA9E05"/>
    <w:rsid w:val="25A3037C"/>
    <w:rsid w:val="274BEF4A"/>
    <w:rsid w:val="27F6E464"/>
    <w:rsid w:val="2B477999"/>
    <w:rsid w:val="2E9CB14B"/>
    <w:rsid w:val="2FD8B687"/>
    <w:rsid w:val="3008C5DA"/>
    <w:rsid w:val="3023EAAA"/>
    <w:rsid w:val="32C596EE"/>
    <w:rsid w:val="36250212"/>
    <w:rsid w:val="3C580765"/>
    <w:rsid w:val="4089F4DA"/>
    <w:rsid w:val="45389275"/>
    <w:rsid w:val="45B6864A"/>
    <w:rsid w:val="45D46160"/>
    <w:rsid w:val="4745F39B"/>
    <w:rsid w:val="4BA1916C"/>
    <w:rsid w:val="5223E93D"/>
    <w:rsid w:val="52FB725B"/>
    <w:rsid w:val="55B63DAB"/>
    <w:rsid w:val="561BDA30"/>
    <w:rsid w:val="576F0B8B"/>
    <w:rsid w:val="5A64D04C"/>
    <w:rsid w:val="5BCDE687"/>
    <w:rsid w:val="5C48BB91"/>
    <w:rsid w:val="60B94824"/>
    <w:rsid w:val="67A53B93"/>
    <w:rsid w:val="69DE3727"/>
    <w:rsid w:val="7188A011"/>
    <w:rsid w:val="744F2968"/>
    <w:rsid w:val="7452084E"/>
    <w:rsid w:val="74E849D3"/>
    <w:rsid w:val="7A9545B5"/>
    <w:rsid w:val="7E6D0767"/>
    <w:rsid w:val="7F3EA8B8"/>
    <w:rsid w:val="7F561252"/>
    <w:rsid w:val="7FE9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496EC3"/>
  <w15:chartTrackingRefBased/>
  <w15:docId w15:val="{D2750F39-0A99-9243-A8B6-B4C17BF2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D6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D6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D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D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D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D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D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D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D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83D6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83D6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83D6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83D6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83D6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83D6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83D6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83D6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83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D68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83D6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D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83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D68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83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D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D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D6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83D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D6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171E5"/>
  </w:style>
  <w:style w:type="paragraph" w:styleId="Footer">
    <w:name w:val="footer"/>
    <w:basedOn w:val="Normal"/>
    <w:link w:val="Foot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171E5"/>
  </w:style>
  <w:style w:type="table" w:styleId="TableGrid">
    <w:name w:val="Table Grid"/>
    <w:basedOn w:val="TableNormal"/>
    <w:uiPriority w:val="39"/>
    <w:rsid w:val="002D6D9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uiPriority w:val="99"/>
    <w:name w:val="Hyperlink"/>
    <w:basedOn w:val="DefaultParagraphFont"/>
    <w:unhideWhenUsed/>
    <w:rsid w:val="7188A011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customXml" Target="../customXml/item3.xml" Id="rId3" /><Relationship Type="http://schemas.openxmlformats.org/officeDocument/2006/relationships/image" Target="media/image12.svg" Id="rId21" /><Relationship Type="http://schemas.openxmlformats.org/officeDocument/2006/relationships/fontTable" Target="fontTable.xml" Id="rId34" /><Relationship Type="http://schemas.openxmlformats.org/officeDocument/2006/relationships/webSettings" Target="webSettings.xml" Id="rId7" /><Relationship Type="http://schemas.openxmlformats.org/officeDocument/2006/relationships/image" Target="media/image3.svg" Id="rId12" /><Relationship Type="http://schemas.openxmlformats.org/officeDocument/2006/relationships/image" Target="media/image8.svg" Id="rId17" /><Relationship Type="http://schemas.openxmlformats.org/officeDocument/2006/relationships/image" Target="media/image16.svg" Id="rId25" /><Relationship Type="http://schemas.openxmlformats.org/officeDocument/2006/relationships/image" Target="media/image24.svg" Id="rId33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image" Target="media/image20.sv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openxmlformats.org/officeDocument/2006/relationships/styles" Target="styles.xml" Id="rId5" /><Relationship Type="http://schemas.openxmlformats.org/officeDocument/2006/relationships/image" Target="media/image6.svg" Id="rId15" /><Relationship Type="http://schemas.openxmlformats.org/officeDocument/2006/relationships/image" Target="media/image14.svg" Id="rId23" /><Relationship Type="http://schemas.openxmlformats.org/officeDocument/2006/relationships/image" Target="media/image19.png" Id="rId28" /><Relationship Type="http://schemas.openxmlformats.org/officeDocument/2006/relationships/image" Target="media/image1.png" Id="rId10" /><Relationship Type="http://schemas.openxmlformats.org/officeDocument/2006/relationships/image" Target="media/image10.svg" Id="rId19" /><Relationship Type="http://schemas.openxmlformats.org/officeDocument/2006/relationships/image" Target="media/image22.sv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8.svg" Id="rId27" /><Relationship Type="http://schemas.openxmlformats.org/officeDocument/2006/relationships/image" Target="media/image21.png" Id="rId30" /><Relationship Type="http://schemas.openxmlformats.org/officeDocument/2006/relationships/theme" Target="theme/theme1.xml" Id="rId35" /><Relationship Type="http://schemas.openxmlformats.org/officeDocument/2006/relationships/footnotes" Target="footnotes.xml" Id="rId8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xantheveneziani/Library/CloudStorage/OneDrive-St.Katharine'sKnockholtCoEPrimarySchool/St%20Katharine's%20-%20Documents/Class%20Planning%20and%20Resources/00%20Curriculum%20Folder/Archive%20Curriculum%20Overviews/Curriculum%20template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8360f5-9ab7-4410-914a-f4a595fc8287" xsi:nil="true"/>
    <lcf76f155ced4ddcb4097134ff3c332f xmlns="63da085b-5fb0-4649-bed2-69c2a29e4ea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6B17CDFD33F4A8B3B30FF6FA202A9" ma:contentTypeVersion="20" ma:contentTypeDescription="Create a new document." ma:contentTypeScope="" ma:versionID="254426382fc8bbc6456a5111dbecc71d">
  <xsd:schema xmlns:xsd="http://www.w3.org/2001/XMLSchema" xmlns:xs="http://www.w3.org/2001/XMLSchema" xmlns:p="http://schemas.microsoft.com/office/2006/metadata/properties" xmlns:ns2="63da085b-5fb0-4649-bed2-69c2a29e4eaa" xmlns:ns3="258360f5-9ab7-4410-914a-f4a595fc8287" targetNamespace="http://schemas.microsoft.com/office/2006/metadata/properties" ma:root="true" ma:fieldsID="ca2c8e88f37eaad032bedd99d0aa8771" ns2:_="" ns3:_="">
    <xsd:import namespace="63da085b-5fb0-4649-bed2-69c2a29e4eaa"/>
    <xsd:import namespace="258360f5-9ab7-4410-914a-f4a595fc8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a085b-5fb0-4649-bed2-69c2a29e4e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a23bcb6-57ea-4405-82d7-46035135b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360f5-9ab7-4410-914a-f4a595fc8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e66c53e-82e5-47fe-bc2a-c2db36bf2b68}" ma:internalName="TaxCatchAll" ma:showField="CatchAllData" ma:web="258360f5-9ab7-4410-914a-f4a595fc8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DEC795-B7B0-49C0-B3BC-F2F7DF5D5CB6}">
  <ds:schemaRefs>
    <ds:schemaRef ds:uri="http://schemas.microsoft.com/office/2006/metadata/properties"/>
    <ds:schemaRef ds:uri="http://schemas.microsoft.com/office/infopath/2007/PartnerControls"/>
    <ds:schemaRef ds:uri="258360f5-9ab7-4410-914a-f4a595fc8287"/>
    <ds:schemaRef ds:uri="63da085b-5fb0-4649-bed2-69c2a29e4eaa"/>
  </ds:schemaRefs>
</ds:datastoreItem>
</file>

<file path=customXml/itemProps2.xml><?xml version="1.0" encoding="utf-8"?>
<ds:datastoreItem xmlns:ds="http://schemas.openxmlformats.org/officeDocument/2006/customXml" ds:itemID="{EBC7A115-E8B4-4D9C-A047-655C97BDB9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C14C97-22D3-4445-904C-C177748F1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da085b-5fb0-4649-bed2-69c2a29e4eaa"/>
    <ds:schemaRef ds:uri="258360f5-9ab7-4410-914a-f4a595fc8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Curriculum template.dotx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Sarah Santry</lastModifiedBy>
  <revision>5</revision>
  <lastPrinted>2026-02-11T13:52:00.0000000Z</lastPrinted>
  <dcterms:created xsi:type="dcterms:W3CDTF">2026-05-09T09:17:00.0000000Z</dcterms:created>
  <dcterms:modified xsi:type="dcterms:W3CDTF">2026-06-02T15:38:56.1298050Z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0x0101009656B17CDFD33F4A8B3B30FF6FA202A9</vt:lpwstr>
  </property>
  <property fmtid="{D5CDD505-2E9C-101B-9397-08002B2CF9AE}" pid="3" name="MediaServiceImageTags">
    <vt:lpwstr/>
  </property>
</Properties>
</file>