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4E44AC" w14:textId="77777777" w:rsidR="006B06FD" w:rsidRDefault="003852D5">
      <w:r>
        <w:rPr>
          <w:noProof/>
        </w:rPr>
        <mc:AlternateContent>
          <mc:Choice Requires="wps">
            <w:drawing>
              <wp:anchor distT="0" distB="0" distL="114300" distR="114300" simplePos="0" relativeHeight="251655165" behindDoc="0" locked="0" layoutInCell="1" allowOverlap="1" wp14:anchorId="7CAD5EA9" wp14:editId="221573FB">
                <wp:simplePos x="0" y="0"/>
                <wp:positionH relativeFrom="margin">
                  <wp:posOffset>5322075</wp:posOffset>
                </wp:positionH>
                <wp:positionV relativeFrom="paragraph">
                  <wp:posOffset>956044</wp:posOffset>
                </wp:positionV>
                <wp:extent cx="45719" cy="2234555"/>
                <wp:effectExtent l="0" t="789622" r="0" b="803593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700000" flipV="1">
                          <a:off x="0" y="0"/>
                          <a:ext cx="45719" cy="2234555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1B2AA51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419.05pt;margin-top:75.3pt;width:3.6pt;height:175.95pt;rotation:-45;flip:y;z-index:251655165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" strokecolor="black [3200]" strokeweight="2.2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89" behindDoc="0" locked="0" layoutInCell="1" allowOverlap="1" wp14:anchorId="2C0F1DF4" wp14:editId="5AFCF534">
                <wp:simplePos x="0" y="0"/>
                <wp:positionH relativeFrom="margin">
                  <wp:posOffset>4237262</wp:posOffset>
                </wp:positionH>
                <wp:positionV relativeFrom="paragraph">
                  <wp:posOffset>2038891</wp:posOffset>
                </wp:positionV>
                <wp:extent cx="2215849" cy="45719"/>
                <wp:effectExtent l="818515" t="0" r="831850" b="0"/>
                <wp:wrapNone/>
                <wp:docPr id="20" name="Straight Arrow Connector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2700000" flipV="1">
                          <a:off x="0" y="0"/>
                          <a:ext cx="2215849" cy="45719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E19531" id="Straight Arrow Connector 20" o:spid="_x0000_s1026" type="#_x0000_t32" style="position:absolute;margin-left:333.65pt;margin-top:160.55pt;width:174.5pt;height:3.6pt;rotation:-45;flip:y;z-index:25165618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" strokecolor="black [3200]" strokeweight="2.2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4" behindDoc="0" locked="0" layoutInCell="1" allowOverlap="1" wp14:anchorId="3557A462" wp14:editId="7E4A0AEE">
                <wp:simplePos x="0" y="0"/>
                <wp:positionH relativeFrom="margin">
                  <wp:posOffset>5346382</wp:posOffset>
                </wp:positionH>
                <wp:positionV relativeFrom="paragraph">
                  <wp:posOffset>539433</wp:posOffset>
                </wp:positionV>
                <wp:extent cx="9525" cy="3060000"/>
                <wp:effectExtent l="0" t="96202" r="0" b="103823"/>
                <wp:wrapNone/>
                <wp:docPr id="18" name="Straight Arrow Connector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rot="5400000" flipH="1" flipV="1">
                          <a:off x="0" y="0"/>
                          <a:ext cx="9525" cy="30600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1C686B" id="Straight Arrow Connector 18" o:spid="_x0000_s1026" type="#_x0000_t32" style="position:absolute;margin-left:420.95pt;margin-top:42.5pt;width:.75pt;height:240.95pt;rotation:90;flip:x y;z-index:25165721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" strokecolor="black [3200]" strokeweight="2.2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39" behindDoc="0" locked="0" layoutInCell="1" allowOverlap="1" wp14:anchorId="799249AA" wp14:editId="7C20ECAD">
                <wp:simplePos x="0" y="0"/>
                <wp:positionH relativeFrom="margin">
                  <wp:posOffset>5355590</wp:posOffset>
                </wp:positionH>
                <wp:positionV relativeFrom="paragraph">
                  <wp:posOffset>1162685</wp:posOffset>
                </wp:positionV>
                <wp:extent cx="9525" cy="1800000"/>
                <wp:effectExtent l="95250" t="38100" r="66675" b="48260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1800000"/>
                        </a:xfrm>
                        <a:prstGeom prst="straightConnector1">
                          <a:avLst/>
                        </a:prstGeom>
                        <a:ln w="28575">
                          <a:headEnd type="triangle"/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63C74" id="Straight Arrow Connector 17" o:spid="_x0000_s1026" type="#_x0000_t32" style="position:absolute;margin-left:421.7pt;margin-top:91.55pt;width:.75pt;height:141.75pt;z-index:25165823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" strokecolor="black [3200]" strokeweight="2.25pt">
                <v:stroke startarrow="block" endarrow="block" joinstyle="miter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62494AC" wp14:editId="14684CA6">
                <wp:simplePos x="0" y="0"/>
                <wp:positionH relativeFrom="column">
                  <wp:posOffset>457200</wp:posOffset>
                </wp:positionH>
                <wp:positionV relativeFrom="paragraph">
                  <wp:posOffset>4744720</wp:posOffset>
                </wp:positionV>
                <wp:extent cx="9772650" cy="47625"/>
                <wp:effectExtent l="0" t="0" r="19050" b="28575"/>
                <wp:wrapNone/>
                <wp:docPr id="13" name="Straight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26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1EC3596" id="Straight Connector 13" o:spid="_x0000_s1026" style="position:absolute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373.6pt" to="805.5pt,37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0513EB2" wp14:editId="47DEE398">
                <wp:simplePos x="0" y="0"/>
                <wp:positionH relativeFrom="column">
                  <wp:posOffset>457200</wp:posOffset>
                </wp:positionH>
                <wp:positionV relativeFrom="paragraph">
                  <wp:posOffset>5125720</wp:posOffset>
                </wp:positionV>
                <wp:extent cx="9772650" cy="47625"/>
                <wp:effectExtent l="0" t="0" r="19050" b="28575"/>
                <wp:wrapNone/>
                <wp:docPr id="14" name="Straight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26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4D3663" id="Straight Connector 14" o:spid="_x0000_s1026" style="position:absolute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403.6pt" to="805.5pt,40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CE0926" wp14:editId="1741D13F">
                <wp:simplePos x="0" y="0"/>
                <wp:positionH relativeFrom="column">
                  <wp:posOffset>457200</wp:posOffset>
                </wp:positionH>
                <wp:positionV relativeFrom="paragraph">
                  <wp:posOffset>4363720</wp:posOffset>
                </wp:positionV>
                <wp:extent cx="9772650" cy="47625"/>
                <wp:effectExtent l="0" t="0" r="19050" b="28575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772650" cy="476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76E3048" id="Straight Connector 12" o:spid="_x0000_s1026" style="position:absolute;flip: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6pt,343.6pt" to="805.5pt,34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" strokecolor="black [3200]" strokeweight="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53051A94" wp14:editId="05D97E8E">
                <wp:simplePos x="0" y="0"/>
                <wp:positionH relativeFrom="column">
                  <wp:posOffset>352425</wp:posOffset>
                </wp:positionH>
                <wp:positionV relativeFrom="paragraph">
                  <wp:posOffset>3763645</wp:posOffset>
                </wp:positionV>
                <wp:extent cx="9686925" cy="1404620"/>
                <wp:effectExtent l="0" t="0" r="9525" b="571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A14614" w14:textId="77777777" w:rsidR="003852D5" w:rsidRPr="003852D5" w:rsidRDefault="003852D5" w:rsidP="003852D5">
                            <w:pPr>
                              <w:rPr>
                                <w:rFonts w:ascii="Twinkl" w:hAnsi="Twinkl"/>
                                <w:sz w:val="28"/>
                              </w:rPr>
                            </w:pPr>
                            <w:r w:rsidRPr="003852D5">
                              <w:rPr>
                                <w:rFonts w:ascii="Twinkl" w:hAnsi="Twinkl"/>
                                <w:sz w:val="28"/>
                              </w:rPr>
                              <w:t>Do you have any questions about forces or magnets?  What would you like to find out?  Write your thoughts below.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6DF2541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7.75pt;margin-top:296.35pt;width:762.75pt;height:110.6pt;z-index:2516725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" stroked="f">
                <v:textbox style="mso-fit-shape-to-text:t">
                  <w:txbxContent>
                    <w:p w:rsidR="003852D5" w:rsidRPr="003852D5" w:rsidRDefault="003852D5" w:rsidP="003852D5">
                      <w:pPr>
                        <w:rPr>
                          <w:rFonts w:ascii="Twinkl" w:hAnsi="Twinkl"/>
                          <w:sz w:val="28"/>
                        </w:rPr>
                      </w:pPr>
                      <w:r w:rsidRPr="003852D5">
                        <w:rPr>
                          <w:rFonts w:ascii="Twinkl" w:hAnsi="Twinkl"/>
                          <w:sz w:val="28"/>
                        </w:rPr>
                        <w:t>Do you have any questions about forces or magnets?  What would you like to find out?  Write your thoughts below.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277B50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3D8B873" wp14:editId="2C28C35C">
                <wp:simplePos x="0" y="0"/>
                <wp:positionH relativeFrom="margin">
                  <wp:align>center</wp:align>
                </wp:positionH>
                <wp:positionV relativeFrom="page">
                  <wp:posOffset>2743200</wp:posOffset>
                </wp:positionV>
                <wp:extent cx="1552575" cy="857250"/>
                <wp:effectExtent l="0" t="0" r="28575" b="19050"/>
                <wp:wrapNone/>
                <wp:docPr id="9" name="Rectangle: Rounded Corner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roundRect">
                          <a:avLst>
                            <a:gd name="adj" fmla="val 10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EBB1872" w14:textId="77777777" w:rsidR="00277B50" w:rsidRPr="00277B50" w:rsidRDefault="00277B50" w:rsidP="00277B50">
                            <w:pPr>
                              <w:jc w:val="center"/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</w:pPr>
                            <w:r w:rsidRPr="00277B50">
                              <w:rPr>
                                <w:rFonts w:ascii="Twinkl" w:hAnsi="Twinkl"/>
                                <w:b/>
                                <w:color w:val="000000" w:themeColor="text1"/>
                                <w:sz w:val="32"/>
                                <w:szCs w:val="32"/>
                              </w:rPr>
                              <w:t>Forces and Magnets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7B2BC62" id="Rectangle: Rounded Corners 9" o:spid="_x0000_s1027" style="position:absolute;margin-left:0;margin-top:3in;width:122.25pt;height:67.5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page;mso-height-percent:0;mso-height-relative:margin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" fillcolor="white [3212]" strokecolor="black [3213]" strokeweight="1.5pt">
                <v:stroke joinstyle="miter"/>
                <v:textbox>
                  <w:txbxContent>
                    <w:p w:rsidR="00277B50" w:rsidRPr="00277B50" w:rsidRDefault="00277B50" w:rsidP="00277B50">
                      <w:pPr>
                        <w:jc w:val="center"/>
                        <w:rPr>
                          <w:rFonts w:ascii="Twinkl" w:hAnsi="Twinkl"/>
                          <w:b/>
                          <w:color w:val="000000" w:themeColor="text1"/>
                          <w:sz w:val="32"/>
                          <w:szCs w:val="32"/>
                        </w:rPr>
                      </w:pPr>
                      <w:r w:rsidRPr="00277B50">
                        <w:rPr>
                          <w:rFonts w:ascii="Twinkl" w:hAnsi="Twinkl"/>
                          <w:b/>
                          <w:color w:val="000000" w:themeColor="text1"/>
                          <w:sz w:val="32"/>
                          <w:szCs w:val="32"/>
                        </w:rPr>
                        <w:t>Forces and Magnets</w:t>
                      </w:r>
                    </w:p>
                  </w:txbxContent>
                </v:textbox>
                <w10:wrap anchorx="margin" anchory="page"/>
              </v:roundrect>
            </w:pict>
          </mc:Fallback>
        </mc:AlternateContent>
      </w:r>
      <w:r w:rsidR="00277B5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2DB6103" wp14:editId="25257999">
                <wp:simplePos x="0" y="0"/>
                <wp:positionH relativeFrom="column">
                  <wp:posOffset>8734425</wp:posOffset>
                </wp:positionH>
                <wp:positionV relativeFrom="page">
                  <wp:posOffset>1714500</wp:posOffset>
                </wp:positionV>
                <wp:extent cx="1552575" cy="857250"/>
                <wp:effectExtent l="0" t="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roundRect">
                          <a:avLst>
                            <a:gd name="adj" fmla="val 10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E259046" w14:textId="77777777" w:rsidR="00277B50" w:rsidRPr="00277B50" w:rsidRDefault="00277B50" w:rsidP="00277B50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77B50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>What are magnets used for?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E4D259D" id="Rectangle: Rounded Corners 6" o:spid="_x0000_s1028" style="position:absolute;margin-left:687.75pt;margin-top:135pt;width:122.25pt;height:67.5pt;z-index:251666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" fillcolor="white [3212]" strokecolor="black [3213]" strokeweight="1.5pt">
                <v:stroke joinstyle="miter"/>
                <v:textbox>
                  <w:txbxContent>
                    <w:p w:rsidR="00277B50" w:rsidRPr="00277B50" w:rsidRDefault="00277B50" w:rsidP="00277B50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277B50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>What are magnets used for?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277B50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9B69D54" wp14:editId="5DBE6293">
                <wp:simplePos x="0" y="0"/>
                <wp:positionH relativeFrom="column">
                  <wp:posOffset>8734425</wp:posOffset>
                </wp:positionH>
                <wp:positionV relativeFrom="page">
                  <wp:posOffset>2733675</wp:posOffset>
                </wp:positionV>
                <wp:extent cx="1552575" cy="857250"/>
                <wp:effectExtent l="0" t="0" r="2857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roundRect">
                          <a:avLst>
                            <a:gd name="adj" fmla="val 10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BFA0567" w14:textId="77777777" w:rsidR="00277B50" w:rsidRPr="00277B50" w:rsidRDefault="00277B50" w:rsidP="00277B50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77B50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>What different forces are there?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4D826C6" id="Rectangle: Rounded Corners 7" o:spid="_x0000_s1029" style="position:absolute;margin-left:687.75pt;margin-top:215.25pt;width:122.25pt;height:67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" fillcolor="white [3212]" strokecolor="black [3213]" strokeweight="1.5pt">
                <v:stroke joinstyle="miter"/>
                <v:textbox>
                  <w:txbxContent>
                    <w:p w:rsidR="00277B50" w:rsidRPr="00277B50" w:rsidRDefault="00277B50" w:rsidP="00277B50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277B50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>What different forces are there?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277B5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BD8910B" wp14:editId="6E41458F">
                <wp:simplePos x="0" y="0"/>
                <wp:positionH relativeFrom="column">
                  <wp:posOffset>8734425</wp:posOffset>
                </wp:positionH>
                <wp:positionV relativeFrom="page">
                  <wp:posOffset>3771900</wp:posOffset>
                </wp:positionV>
                <wp:extent cx="1552575" cy="857250"/>
                <wp:effectExtent l="0" t="0" r="28575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roundRect">
                          <a:avLst>
                            <a:gd name="adj" fmla="val 10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D11A15" w14:textId="77777777" w:rsidR="00277B50" w:rsidRPr="00277B50" w:rsidRDefault="00277B50" w:rsidP="00277B50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77B50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>What are some different types of magnets?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D288BBB" id="Rectangle: Rounded Corners 8" o:spid="_x0000_s1030" style="position:absolute;margin-left:687.75pt;margin-top:297pt;width:122.25pt;height:67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" fillcolor="white [3212]" strokecolor="black [3213]" strokeweight="1.5pt">
                <v:stroke joinstyle="miter"/>
                <v:textbox>
                  <w:txbxContent>
                    <w:p w:rsidR="00277B50" w:rsidRPr="00277B50" w:rsidRDefault="00277B50" w:rsidP="00277B50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277B50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>What are some different types of magnets?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277B50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91674CF" wp14:editId="4D8C1EC3">
                <wp:simplePos x="0" y="0"/>
                <wp:positionH relativeFrom="column">
                  <wp:posOffset>438150</wp:posOffset>
                </wp:positionH>
                <wp:positionV relativeFrom="page">
                  <wp:posOffset>3771900</wp:posOffset>
                </wp:positionV>
                <wp:extent cx="1552575" cy="857250"/>
                <wp:effectExtent l="0" t="0" r="28575" b="19050"/>
                <wp:wrapNone/>
                <wp:docPr id="5" name="Rectangle: Rounded Corner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roundRect">
                          <a:avLst>
                            <a:gd name="adj" fmla="val 10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93B1FE4" w14:textId="77777777" w:rsidR="00277B50" w:rsidRPr="00277B50" w:rsidRDefault="00277B50" w:rsidP="00277B50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77B50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>Which materials are magnetic?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93CDFE" id="Rectangle: Rounded Corners 5" o:spid="_x0000_s1031" style="position:absolute;margin-left:34.5pt;margin-top:297pt;width:122.25pt;height:67.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" fillcolor="white [3212]" strokecolor="black [3213]" strokeweight="1.5pt">
                <v:stroke joinstyle="miter"/>
                <v:textbox>
                  <w:txbxContent>
                    <w:p w:rsidR="00277B50" w:rsidRPr="00277B50" w:rsidRDefault="00277B50" w:rsidP="00277B50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277B50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>Which materials are magnetic?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277B50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384F875" wp14:editId="6F3C5D45">
                <wp:simplePos x="0" y="0"/>
                <wp:positionH relativeFrom="column">
                  <wp:posOffset>438150</wp:posOffset>
                </wp:positionH>
                <wp:positionV relativeFrom="page">
                  <wp:posOffset>2733675</wp:posOffset>
                </wp:positionV>
                <wp:extent cx="1552575" cy="857250"/>
                <wp:effectExtent l="0" t="0" r="28575" b="19050"/>
                <wp:wrapNone/>
                <wp:docPr id="4" name="Rectangle: Rounded Corner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roundRect">
                          <a:avLst>
                            <a:gd name="adj" fmla="val 10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42B387B" w14:textId="77777777" w:rsidR="00277B50" w:rsidRPr="00277B50" w:rsidRDefault="00277B50" w:rsidP="00277B50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77B50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>What makes things speed up or slow down?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6E1FE13" id="Rectangle: Rounded Corners 4" o:spid="_x0000_s1032" style="position:absolute;margin-left:34.5pt;margin-top:215.25pt;width:122.25pt;height:67.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" fillcolor="white [3212]" strokecolor="black [3213]" strokeweight="1.5pt">
                <v:stroke joinstyle="miter"/>
                <v:textbox>
                  <w:txbxContent>
                    <w:p w:rsidR="00277B50" w:rsidRPr="00277B50" w:rsidRDefault="00277B50" w:rsidP="00277B50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277B50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>What makes things speed up or slow down?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277B50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9D305D1" wp14:editId="2F93168B">
                <wp:simplePos x="0" y="0"/>
                <wp:positionH relativeFrom="column">
                  <wp:posOffset>438150</wp:posOffset>
                </wp:positionH>
                <wp:positionV relativeFrom="page">
                  <wp:posOffset>1714500</wp:posOffset>
                </wp:positionV>
                <wp:extent cx="1552575" cy="857250"/>
                <wp:effectExtent l="0" t="0" r="28575" b="1905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2575" cy="857250"/>
                        </a:xfrm>
                        <a:prstGeom prst="roundRect">
                          <a:avLst>
                            <a:gd name="adj" fmla="val 1026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121A2F" w14:textId="77777777" w:rsidR="00277B50" w:rsidRPr="00277B50" w:rsidRDefault="00277B50" w:rsidP="00277B50">
                            <w:pPr>
                              <w:jc w:val="center"/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</w:pPr>
                            <w:r w:rsidRPr="00277B50">
                              <w:rPr>
                                <w:rFonts w:ascii="Twinkl" w:hAnsi="Twinkl"/>
                                <w:color w:val="000000" w:themeColor="text1"/>
                                <w:sz w:val="26"/>
                                <w:szCs w:val="26"/>
                              </w:rPr>
                              <w:t>How do things move?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Rectangle: Rounded Corners 3" o:spid="_x0000_s1033" style="position:absolute;margin-left:34.5pt;margin-top:135pt;width:122.25pt;height:67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page;mso-height-percent:0;mso-height-relative:margin;v-text-anchor:middle" arcsize="672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" fillcolor="white [3212]" strokecolor="black [3213]" strokeweight="1.5pt">
                <v:stroke joinstyle="miter"/>
                <v:textbox>
                  <w:txbxContent>
                    <w:p w:rsidR="00277B50" w:rsidRPr="00277B50" w:rsidRDefault="00277B50" w:rsidP="00277B50">
                      <w:pPr>
                        <w:jc w:val="center"/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</w:pPr>
                      <w:r w:rsidRPr="00277B50">
                        <w:rPr>
                          <w:rFonts w:ascii="Twinkl" w:hAnsi="Twinkl"/>
                          <w:color w:val="000000" w:themeColor="text1"/>
                          <w:sz w:val="26"/>
                          <w:szCs w:val="26"/>
                        </w:rPr>
                        <w:t>How do things move?</w:t>
                      </w:r>
                    </w:p>
                  </w:txbxContent>
                </v:textbox>
                <w10:wrap anchory="page"/>
              </v:roundrect>
            </w:pict>
          </mc:Fallback>
        </mc:AlternateContent>
      </w:r>
      <w:r w:rsidR="00277B5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38D49076" wp14:editId="4DB6E106">
                <wp:simplePos x="0" y="0"/>
                <wp:positionH relativeFrom="column">
                  <wp:posOffset>495300</wp:posOffset>
                </wp:positionH>
                <wp:positionV relativeFrom="paragraph">
                  <wp:posOffset>29845</wp:posOffset>
                </wp:positionV>
                <wp:extent cx="9686925" cy="1404620"/>
                <wp:effectExtent l="0" t="0" r="9525" b="571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86925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4995A6" w14:textId="77777777" w:rsidR="00277B50" w:rsidRPr="00277B50" w:rsidRDefault="00277B50" w:rsidP="00277B50">
                            <w:pPr>
                              <w:jc w:val="center"/>
                              <w:rPr>
                                <w:rFonts w:ascii="Twinkl" w:hAnsi="Twinkl"/>
                                <w:sz w:val="28"/>
                              </w:rPr>
                            </w:pPr>
                            <w:r w:rsidRPr="00277B50">
                              <w:rPr>
                                <w:rFonts w:ascii="Twinkl" w:hAnsi="Twinkl"/>
                                <w:sz w:val="28"/>
                              </w:rPr>
                              <w:t>Draw or write about the things you already know about forces and magnets.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4" type="#_x0000_t202" style="position:absolute;margin-left:39pt;margin-top:2.35pt;width:762.75pt;height:110.6pt;z-index: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" stroked="f">
                <v:textbox style="mso-fit-shape-to-text:t">
                  <w:txbxContent>
                    <w:p w:rsidR="00277B50" w:rsidRPr="00277B50" w:rsidRDefault="00277B50" w:rsidP="00277B50">
                      <w:pPr>
                        <w:jc w:val="center"/>
                        <w:rPr>
                          <w:rFonts w:ascii="Twinkl" w:hAnsi="Twinkl"/>
                          <w:sz w:val="28"/>
                        </w:rPr>
                      </w:pPr>
                      <w:r w:rsidRPr="00277B50">
                        <w:rPr>
                          <w:rFonts w:ascii="Twinkl" w:hAnsi="Twinkl"/>
                          <w:sz w:val="28"/>
                        </w:rPr>
                        <w:t>Draw or write about the things you already know about forces and magnets.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6B06FD" w:rsidSect="001A56B7">
      <w:headerReference w:type="default" r:id="rId6"/>
      <w:footerReference w:type="default" r:id="rId7"/>
      <w:pgSz w:w="16838" w:h="11906" w:orient="landscape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248330" w14:textId="77777777" w:rsidR="00277B50" w:rsidRDefault="00277B50" w:rsidP="00153475">
      <w:pPr>
        <w:spacing w:after="0" w:line="240" w:lineRule="auto"/>
      </w:pPr>
      <w:r>
        <w:separator/>
      </w:r>
    </w:p>
  </w:endnote>
  <w:endnote w:type="continuationSeparator" w:id="0">
    <w:p w14:paraId="0A1EA998" w14:textId="77777777" w:rsidR="00277B50" w:rsidRDefault="00277B50" w:rsidP="001534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5ADF83A-BE46-4914-A446-28AC5967437A}"/>
    <w:embedBold r:id="rId2" w:fontKey="{51A896E8-0D25-4FDF-B824-025914CD25E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winkl">
    <w:charset w:val="00"/>
    <w:family w:val="auto"/>
    <w:pitch w:val="variable"/>
    <w:sig w:usb0="A00000AF" w:usb1="5000205B" w:usb2="00000000" w:usb3="00000000" w:csb0="00000093" w:csb1="00000000"/>
    <w:embedRegular r:id="rId3" w:fontKey="{194377BD-DE3A-44BF-A5E4-9A562EF58249}"/>
    <w:embedBold r:id="rId4" w:fontKey="{C2FFD3CE-0092-4481-A657-AC9570C7C340}"/>
  </w:font>
  <w:font w:name="Tuffy-TTF">
    <w:charset w:val="00"/>
    <w:family w:val="swiss"/>
    <w:pitch w:val="variable"/>
    <w:sig w:usb0="80000003" w:usb1="00000002" w:usb2="00000000" w:usb3="00000000" w:csb0="00000001" w:csb1="00000000"/>
    <w:embedRegular r:id="rId5" w:fontKey="{FD19B83D-DD2F-47D6-8D2D-EE17B8F94129}"/>
    <w:embedBold r:id="rId6" w:fontKey="{3351164D-A4B6-4064-A1EA-EAE614C763B8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BC5011F-E290-4911-A766-E385B4B9337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6BA4E1" w14:textId="77777777" w:rsidR="00153475" w:rsidRDefault="00153475">
    <w:pPr>
      <w:pStyle w:val="Footer"/>
    </w:pPr>
    <w:r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21408B11" wp14:editId="4423DF9F">
              <wp:simplePos x="0" y="0"/>
              <wp:positionH relativeFrom="column">
                <wp:posOffset>3197860</wp:posOffset>
              </wp:positionH>
              <wp:positionV relativeFrom="paragraph">
                <wp:posOffset>97155</wp:posOffset>
              </wp:positionV>
              <wp:extent cx="7293610" cy="312420"/>
              <wp:effectExtent l="0" t="0" r="0" b="4445"/>
              <wp:wrapSquare wrapText="bothSides"/>
              <wp:docPr id="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293610" cy="312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FDB04F" w14:textId="77777777" w:rsidR="00153475" w:rsidRDefault="00277B50" w:rsidP="00277B50">
                          <w:pPr>
                            <w:jc w:val="right"/>
                          </w:pPr>
                          <w:r>
                            <w:rPr>
                              <w:rFonts w:ascii="Tuffy-TTF" w:hAnsi="Tuffy-TTF"/>
                              <w:b/>
                              <w:color w:val="FFFFFF"/>
                              <w:sz w:val="16"/>
                            </w:rPr>
                            <w:t>Science</w:t>
                          </w:r>
                          <w:r w:rsidR="00153475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Year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3</w:t>
                          </w:r>
                          <w:r w:rsidR="00153475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Forces and Magnets</w:t>
                          </w:r>
                          <w:r w:rsidR="00153475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 |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Pushers and Pulls </w:t>
                          </w:r>
                          <w:r w:rsidR="00153475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| </w:t>
                          </w:r>
                          <w:r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 xml:space="preserve">Lesson </w:t>
                          </w:r>
                          <w:r w:rsidR="00153475" w:rsidRPr="00B85B9A">
                            <w:rPr>
                              <w:rFonts w:ascii="Tuffy-TTF" w:hAnsi="Tuffy-TTF"/>
                              <w:color w:val="FFFFFF"/>
                              <w:sz w:val="16"/>
                            </w:rPr>
                            <w:t>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5" type="#_x0000_t202" style="position:absolute;margin-left:251.8pt;margin-top:7.65pt;width:574.3pt;height:24.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" filled="f" stroked="f">
              <v:textbox>
                <w:txbxContent>
                  <w:p w:rsidR="00153475" w:rsidRDefault="00277B50" w:rsidP="00277B50">
                    <w:pPr>
                      <w:jc w:val="right"/>
                    </w:pPr>
                    <w:r>
                      <w:rPr>
                        <w:rFonts w:ascii="Tuffy-TTF" w:hAnsi="Tuffy-TTF"/>
                        <w:b/>
                        <w:color w:val="FFFFFF"/>
                        <w:sz w:val="16"/>
                      </w:rPr>
                      <w:t>Science</w:t>
                    </w:r>
                    <w:r w:rsidR="00153475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Year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3</w:t>
                    </w:r>
                    <w:r w:rsidR="00153475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>Forces and Magnets</w:t>
                    </w:r>
                    <w:r w:rsidR="00153475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 |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Pushers and Pulls </w:t>
                    </w:r>
                    <w:r w:rsidR="00153475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| </w:t>
                    </w:r>
                    <w:r>
                      <w:rPr>
                        <w:rFonts w:ascii="Tuffy-TTF" w:hAnsi="Tuffy-TTF"/>
                        <w:color w:val="FFFFFF"/>
                        <w:sz w:val="16"/>
                      </w:rPr>
                      <w:t xml:space="preserve">Lesson </w:t>
                    </w:r>
                    <w:r w:rsidR="00153475" w:rsidRPr="00B85B9A">
                      <w:rPr>
                        <w:rFonts w:ascii="Tuffy-TTF" w:hAnsi="Tuffy-TTF"/>
                        <w:color w:val="FFFFFF"/>
                        <w:sz w:val="16"/>
                      </w:rPr>
                      <w:t>1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1" locked="0" layoutInCell="1" allowOverlap="1" wp14:anchorId="2F46A570" wp14:editId="444588E3">
          <wp:simplePos x="0" y="0"/>
          <wp:positionH relativeFrom="column">
            <wp:posOffset>-28575</wp:posOffset>
          </wp:positionH>
          <wp:positionV relativeFrom="paragraph">
            <wp:posOffset>-255270</wp:posOffset>
          </wp:positionV>
          <wp:extent cx="10706100" cy="933450"/>
          <wp:effectExtent l="0" t="0" r="0" b="0"/>
          <wp:wrapNone/>
          <wp:docPr id="1" name="Picture 1" descr="C:\#Action\#PLANIT\Templates\footer landscap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#Action\#PLANIT\Templates\footer landscape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89" t="87657"/>
                  <a:stretch>
                    <a:fillRect/>
                  </a:stretch>
                </pic:blipFill>
                <pic:spPr bwMode="auto">
                  <a:xfrm>
                    <a:off x="0" y="0"/>
                    <a:ext cx="1070610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E37B11" w14:textId="77777777" w:rsidR="00277B50" w:rsidRDefault="00277B50" w:rsidP="00153475">
      <w:pPr>
        <w:spacing w:after="0" w:line="240" w:lineRule="auto"/>
      </w:pPr>
      <w:r>
        <w:separator/>
      </w:r>
    </w:p>
  </w:footnote>
  <w:footnote w:type="continuationSeparator" w:id="0">
    <w:p w14:paraId="3B52A5A5" w14:textId="77777777" w:rsidR="00277B50" w:rsidRDefault="00277B50" w:rsidP="001534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532AD05" w14:textId="77777777" w:rsidR="00153475" w:rsidRDefault="00277B50" w:rsidP="00153475">
    <w:pPr>
      <w:jc w:val="center"/>
    </w:pPr>
    <w:r>
      <w:rPr>
        <w:rFonts w:ascii="Twinkl" w:hAnsi="Twinkl"/>
        <w:b/>
        <w:bCs/>
        <w:color w:val="131312"/>
        <w:sz w:val="66"/>
        <w:szCs w:val="66"/>
        <w:lang w:eastAsia="en-GB"/>
      </w:rPr>
      <w:t>Mind Map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proofState w:spelling="clean" w:grammar="clean"/>
  <w:attachedTemplate r:id="rId1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7B50"/>
    <w:rsid w:val="00153475"/>
    <w:rsid w:val="001A56B7"/>
    <w:rsid w:val="00277B50"/>
    <w:rsid w:val="003852D5"/>
    <w:rsid w:val="003A1C68"/>
    <w:rsid w:val="005060C3"/>
    <w:rsid w:val="006B06FD"/>
    <w:rsid w:val="00865E00"/>
    <w:rsid w:val="009131D1"/>
    <w:rsid w:val="00B82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74EA1C69"/>
  <w15:chartTrackingRefBased/>
  <w15:docId w15:val="{9F26F968-2D5F-4B9C-B5A4-5C6216697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53475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53475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153475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53475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%23Action\%23PLANIT\Templates\Planit%20Editable%20Activity%20Sheet%20Template-Landscape%20(One%20Page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Planit Editable Activity Sheet Template-Landscape (One Page)</Template>
  <TotalTime>1</TotalTime>
  <Pages>1</Pages>
  <Words>2</Words>
  <Characters>15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 Lima</dc:creator>
  <cp:keywords/>
  <dc:description/>
  <cp:lastModifiedBy>Carmen Kelly</cp:lastModifiedBy>
  <cp:revision>2</cp:revision>
  <dcterms:created xsi:type="dcterms:W3CDTF">2020-06-16T14:10:00Z</dcterms:created>
  <dcterms:modified xsi:type="dcterms:W3CDTF">2020-06-16T14:10:00Z</dcterms:modified>
</cp:coreProperties>
</file>